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B9E" w:rsidRDefault="00315B9E"/>
    <w:p w:rsidR="00315B9E" w:rsidRPr="00A00768" w:rsidRDefault="00315B9E">
      <w:pPr>
        <w:ind w:left="4956"/>
        <w:rPr>
          <w:i/>
          <w:sz w:val="28"/>
          <w:szCs w:val="28"/>
        </w:rPr>
      </w:pPr>
      <w:proofErr w:type="spellStart"/>
      <w:r w:rsidRPr="00A00768">
        <w:rPr>
          <w:i/>
          <w:sz w:val="28"/>
          <w:szCs w:val="28"/>
        </w:rPr>
        <w:t>Ex.mo</w:t>
      </w:r>
      <w:proofErr w:type="spellEnd"/>
      <w:r w:rsidRPr="00A00768">
        <w:rPr>
          <w:i/>
          <w:sz w:val="28"/>
          <w:szCs w:val="28"/>
        </w:rPr>
        <w:t xml:space="preserve"> Senhor Juiz de </w:t>
      </w:r>
      <w:r w:rsidR="00A10AE9" w:rsidRPr="00A00768">
        <w:rPr>
          <w:i/>
          <w:sz w:val="28"/>
          <w:szCs w:val="28"/>
        </w:rPr>
        <w:t xml:space="preserve">Paz </w:t>
      </w:r>
      <w:proofErr w:type="gramStart"/>
      <w:r w:rsidRPr="00A00768">
        <w:rPr>
          <w:i/>
          <w:sz w:val="28"/>
          <w:szCs w:val="28"/>
        </w:rPr>
        <w:t>do</w:t>
      </w:r>
      <w:proofErr w:type="gramEnd"/>
    </w:p>
    <w:p w:rsidR="00315B9E" w:rsidRPr="00A00768" w:rsidRDefault="00A10AE9">
      <w:pPr>
        <w:ind w:left="4956"/>
        <w:jc w:val="both"/>
        <w:rPr>
          <w:b/>
          <w:i/>
          <w:sz w:val="28"/>
          <w:szCs w:val="28"/>
        </w:rPr>
      </w:pPr>
      <w:r w:rsidRPr="00A00768">
        <w:rPr>
          <w:b/>
          <w:i/>
          <w:sz w:val="28"/>
          <w:szCs w:val="28"/>
        </w:rPr>
        <w:t xml:space="preserve">Julgado de Paz </w:t>
      </w:r>
      <w:proofErr w:type="gramStart"/>
      <w:r w:rsidRPr="00A00768">
        <w:rPr>
          <w:b/>
          <w:i/>
          <w:sz w:val="28"/>
          <w:szCs w:val="28"/>
        </w:rPr>
        <w:t>de</w:t>
      </w:r>
      <w:proofErr w:type="gramEnd"/>
    </w:p>
    <w:p w:rsidR="00315B9E" w:rsidRPr="00A00768" w:rsidRDefault="00315B9E">
      <w:pPr>
        <w:ind w:left="4956"/>
        <w:jc w:val="both"/>
        <w:rPr>
          <w:b/>
          <w:i/>
          <w:sz w:val="28"/>
          <w:szCs w:val="28"/>
        </w:rPr>
      </w:pPr>
      <w:r w:rsidRPr="00A00768">
        <w:rPr>
          <w:b/>
          <w:i/>
          <w:sz w:val="28"/>
          <w:szCs w:val="28"/>
        </w:rPr>
        <w:t>VILA NOVA DE GAIA</w:t>
      </w:r>
    </w:p>
    <w:p w:rsidR="00315B9E" w:rsidRDefault="00315B9E"/>
    <w:p w:rsidR="00315B9E" w:rsidRDefault="00315B9E">
      <w:pPr>
        <w:jc w:val="right"/>
      </w:pPr>
    </w:p>
    <w:p w:rsidR="00BD7AF6" w:rsidRPr="00A00768" w:rsidRDefault="00315B9E" w:rsidP="00616707">
      <w:pPr>
        <w:spacing w:line="360" w:lineRule="auto"/>
        <w:jc w:val="both"/>
      </w:pPr>
      <w:r>
        <w:tab/>
      </w:r>
      <w:proofErr w:type="spellStart"/>
      <w:r w:rsidR="004B4373" w:rsidRPr="00A00768">
        <w:rPr>
          <w:b/>
        </w:rPr>
        <w:t>Denariu</w:t>
      </w:r>
      <w:proofErr w:type="spellEnd"/>
      <w:r w:rsidR="004B4373" w:rsidRPr="00A00768">
        <w:rPr>
          <w:b/>
        </w:rPr>
        <w:t xml:space="preserve"> – Administração de Condomínios e Serviços Lda.</w:t>
      </w:r>
      <w:r w:rsidR="004B4373" w:rsidRPr="00A00768">
        <w:t>, contribuinte nº 508.142.130, com s</w:t>
      </w:r>
      <w:r w:rsidR="00564D42">
        <w:t xml:space="preserve">ede na Rua Soares dos Reis, </w:t>
      </w:r>
      <w:r w:rsidR="00C45D33" w:rsidRPr="00C45D33">
        <w:t>1055</w:t>
      </w:r>
      <w:r w:rsidR="004B4373" w:rsidRPr="00A00768">
        <w:t xml:space="preserve">, 4430 240 Vila Nova de Gaia, com telefone nº 223717470 ou 919005877, </w:t>
      </w:r>
      <w:proofErr w:type="gramStart"/>
      <w:r w:rsidR="004B4373" w:rsidRPr="00A00768">
        <w:t>fax</w:t>
      </w:r>
      <w:proofErr w:type="gramEnd"/>
      <w:r w:rsidR="004B4373" w:rsidRPr="00A00768">
        <w:t xml:space="preserve"> 227870802 e correio electrónico </w:t>
      </w:r>
      <w:r w:rsidR="004B4373" w:rsidRPr="0085188A">
        <w:t>geral@denariu.pt,</w:t>
      </w:r>
      <w:r w:rsidR="004B4373" w:rsidRPr="0085188A">
        <w:rPr>
          <w:b/>
        </w:rPr>
        <w:t xml:space="preserve"> Administrador</w:t>
      </w:r>
      <w:r w:rsidR="004B4373" w:rsidRPr="00A00768">
        <w:t xml:space="preserve"> </w:t>
      </w:r>
      <w:r w:rsidR="003F3F12">
        <w:rPr>
          <w:b/>
        </w:rPr>
        <w:t>do Condomínio do Prédio</w:t>
      </w:r>
      <w:r w:rsidR="006E2469">
        <w:rPr>
          <w:b/>
        </w:rPr>
        <w:t xml:space="preserve"> sito na</w:t>
      </w:r>
      <w:r w:rsidR="006A0E48">
        <w:rPr>
          <w:b/>
        </w:rPr>
        <w:t xml:space="preserve"> </w:t>
      </w:r>
      <w:sdt>
        <w:sdtPr>
          <w:rPr>
            <w:b/>
          </w:rPr>
          <w:alias w:val="_Condominio_Morada"/>
          <w:tag w:val="_Condominio_Morada"/>
          <w:id w:val="-1248348549"/>
          <w:lock w:val="sdtLocked"/>
          <w:placeholder>
            <w:docPart w:val="8E6A0F26DD8C4A2294CEFEEE964ACDCD"/>
          </w:placeholder>
          <w:text/>
        </w:sdtPr>
        <w:sdtEndPr/>
        <w:sdtContent>
          <w:r w:rsidR="0055094D">
            <w:rPr>
              <w:b/>
            </w:rPr>
            <w:t>MORADA DO CONDOMINIO</w:t>
          </w:r>
        </w:sdtContent>
      </w:sdt>
      <w:r w:rsidR="00DB3A9A">
        <w:rPr>
          <w:b/>
        </w:rPr>
        <w:t xml:space="preserve">, </w:t>
      </w:r>
      <w:r w:rsidR="004B4373" w:rsidRPr="00A00768">
        <w:t xml:space="preserve">contribuinte nº </w:t>
      </w:r>
      <w:sdt>
        <w:sdtPr>
          <w:rPr>
            <w:b/>
          </w:rPr>
          <w:alias w:val="_Condominio_NContribuinte"/>
          <w:tag w:val="_Condominio_NContribuinte"/>
          <w:id w:val="1341652935"/>
          <w:lock w:val="sdtLocked"/>
          <w:placeholder>
            <w:docPart w:val="8E6A0F26DD8C4A2294CEFEEE964ACDCD"/>
          </w:placeholder>
          <w:text/>
        </w:sdtPr>
        <w:sdtEndPr/>
        <w:sdtContent>
          <w:r w:rsidR="006C5192">
            <w:rPr>
              <w:b/>
            </w:rPr>
            <w:t>___NIF___</w:t>
          </w:r>
        </w:sdtContent>
      </w:sdt>
      <w:r w:rsidR="00EC3849">
        <w:rPr>
          <w:b/>
        </w:rPr>
        <w:t xml:space="preserve"> </w:t>
      </w:r>
      <w:r w:rsidR="004B4373" w:rsidRPr="00A00768">
        <w:t xml:space="preserve">representado pelos seus sócios-gerentes Hugo Manuel Prata e Laura Marina </w:t>
      </w:r>
      <w:r w:rsidR="00D87E51" w:rsidRPr="00A00768">
        <w:t xml:space="preserve">Prata, </w:t>
      </w:r>
    </w:p>
    <w:p w:rsidR="00315B9E" w:rsidRPr="00A00768" w:rsidRDefault="00BD7AF6" w:rsidP="00A00768">
      <w:pPr>
        <w:spacing w:line="360" w:lineRule="auto"/>
        <w:ind w:left="708"/>
        <w:jc w:val="both"/>
      </w:pPr>
      <w:proofErr w:type="gramStart"/>
      <w:r w:rsidRPr="00A00768">
        <w:t>vem</w:t>
      </w:r>
      <w:proofErr w:type="gramEnd"/>
      <w:r w:rsidR="00315B9E" w:rsidRPr="00A00768">
        <w:t xml:space="preserve"> propor, </w:t>
      </w:r>
      <w:r w:rsidR="00315B9E" w:rsidRPr="00A00768">
        <w:rPr>
          <w:b/>
          <w:bCs/>
        </w:rPr>
        <w:t xml:space="preserve">ACÇÃO </w:t>
      </w:r>
      <w:r w:rsidR="00A10AE9" w:rsidRPr="00A00768">
        <w:rPr>
          <w:b/>
          <w:bCs/>
        </w:rPr>
        <w:t>DECLARATIVA DE CONDENAÇÃO</w:t>
      </w:r>
      <w:r w:rsidR="00315B9E" w:rsidRPr="00A00768">
        <w:t>, contra:</w:t>
      </w:r>
    </w:p>
    <w:p w:rsidR="00190B69" w:rsidRPr="00A00768" w:rsidRDefault="00190B69" w:rsidP="00DF4678">
      <w:pPr>
        <w:pStyle w:val="Corpodetexto"/>
        <w:spacing w:line="360" w:lineRule="auto"/>
        <w:jc w:val="center"/>
      </w:pPr>
    </w:p>
    <w:p w:rsidR="009673A1" w:rsidRPr="00CC1DA2" w:rsidRDefault="002611C1" w:rsidP="006C5192">
      <w:pPr>
        <w:pStyle w:val="Corpodetexto"/>
        <w:spacing w:line="360" w:lineRule="auto"/>
        <w:ind w:firstLine="708"/>
        <w:rPr>
          <w:color w:val="FF0000"/>
        </w:rPr>
      </w:pPr>
      <w:sdt>
        <w:sdtPr>
          <w:rPr>
            <w:b/>
            <w:color w:val="FF0000"/>
          </w:rPr>
          <w:alias w:val="!NomesPagadores"/>
          <w:tag w:val="Bold@!NomesPagadores"/>
          <w:id w:val="1364630513"/>
          <w:lock w:val="sdtLocked"/>
          <w:placeholder>
            <w:docPart w:val="8E6A0F26DD8C4A2294CEFEEE964ACDCD"/>
          </w:placeholder>
          <w:text/>
        </w:sdtPr>
        <w:sdtEndPr/>
        <w:sdtContent>
          <w:r w:rsidR="0055094D" w:rsidRPr="00CC1DA2">
            <w:rPr>
              <w:b/>
              <w:color w:val="FF0000"/>
            </w:rPr>
            <w:t>NOME DO PAGADOR</w:t>
          </w:r>
        </w:sdtContent>
      </w:sdt>
      <w:r w:rsidR="000553E1" w:rsidRPr="000553E1">
        <w:rPr>
          <w:b/>
          <w:color w:val="FF0000"/>
        </w:rPr>
        <w:t xml:space="preserve"> </w:t>
      </w:r>
      <w:sdt>
        <w:sdtPr>
          <w:rPr>
            <w:b/>
            <w:color w:val="FF0000"/>
          </w:rPr>
          <w:alias w:val="!NomeProcurador"/>
          <w:tag w:val="!NomeProcurador"/>
          <w:id w:val="477123751"/>
          <w:placeholder>
            <w:docPart w:val="6EF36DF87EA04E8199ADCF7F72B32806"/>
          </w:placeholder>
          <w:text/>
        </w:sdtPr>
        <w:sdtEndPr/>
        <w:sdtContent>
          <w:r w:rsidR="000553E1" w:rsidRPr="000553E1">
            <w:rPr>
              <w:color w:val="FF0000"/>
            </w:rPr>
            <w:t>NOME DO PAGADOR</w:t>
          </w:r>
        </w:sdtContent>
      </w:sdt>
      <w:r w:rsidR="009C3536" w:rsidRPr="00CC1DA2">
        <w:rPr>
          <w:b/>
          <w:color w:val="FF0000"/>
        </w:rPr>
        <w:t>,</w:t>
      </w:r>
      <w:r w:rsidR="00E80CD9" w:rsidRPr="00CC1DA2">
        <w:rPr>
          <w:b/>
          <w:color w:val="FF0000"/>
        </w:rPr>
        <w:t xml:space="preserve"> </w:t>
      </w:r>
      <w:proofErr w:type="gramStart"/>
      <w:r w:rsidR="00EC3849" w:rsidRPr="00CC1DA2">
        <w:rPr>
          <w:color w:val="FF0000"/>
        </w:rPr>
        <w:t>residente</w:t>
      </w:r>
      <w:r w:rsidR="0098004D" w:rsidRPr="00CC1DA2">
        <w:rPr>
          <w:color w:val="FF0000"/>
        </w:rPr>
        <w:t>(</w:t>
      </w:r>
      <w:r w:rsidR="00EC3849" w:rsidRPr="00CC1DA2">
        <w:rPr>
          <w:color w:val="FF0000"/>
        </w:rPr>
        <w:t>s</w:t>
      </w:r>
      <w:proofErr w:type="gramEnd"/>
      <w:r w:rsidR="0098004D" w:rsidRPr="00CC1DA2">
        <w:rPr>
          <w:color w:val="FF0000"/>
        </w:rPr>
        <w:t>)</w:t>
      </w:r>
      <w:r w:rsidR="009673A1" w:rsidRPr="00CC1DA2">
        <w:rPr>
          <w:color w:val="FF0000"/>
        </w:rPr>
        <w:t xml:space="preserve"> em</w:t>
      </w:r>
      <w:r w:rsidR="009C3536" w:rsidRPr="00CC1DA2">
        <w:rPr>
          <w:color w:val="FF0000"/>
        </w:rPr>
        <w:t xml:space="preserve"> </w:t>
      </w:r>
      <w:sdt>
        <w:sdtPr>
          <w:rPr>
            <w:color w:val="FF0000"/>
          </w:rPr>
          <w:alias w:val="!MoradaRepresentacao"/>
          <w:tag w:val="!MoradaRepresentacao"/>
          <w:id w:val="1783611386"/>
          <w:lock w:val="sdtLocked"/>
          <w:placeholder>
            <w:docPart w:val="8E6A0F26DD8C4A2294CEFEEE964ACDCD"/>
          </w:placeholder>
          <w:text/>
        </w:sdtPr>
        <w:sdtEndPr/>
        <w:sdtContent>
          <w:r w:rsidR="00E80CD9" w:rsidRPr="00CC1DA2">
            <w:rPr>
              <w:color w:val="FF0000"/>
            </w:rPr>
            <w:t>MORADA DO PAGADOR</w:t>
          </w:r>
          <w:r w:rsidR="0008626F">
            <w:rPr>
              <w:color w:val="FF0000"/>
            </w:rPr>
            <w:t>/PROCURADOR</w:t>
          </w:r>
        </w:sdtContent>
      </w:sdt>
      <w:r w:rsidR="006A0E48" w:rsidRPr="00CC1DA2">
        <w:rPr>
          <w:color w:val="FF0000"/>
        </w:rPr>
        <w:t xml:space="preserve">, </w:t>
      </w:r>
      <w:r w:rsidR="00A147CC" w:rsidRPr="00CC1DA2">
        <w:rPr>
          <w:color w:val="FF0000"/>
        </w:rPr>
        <w:t>nos</w:t>
      </w:r>
      <w:r w:rsidR="009673A1" w:rsidRPr="00CC1DA2">
        <w:rPr>
          <w:color w:val="FF0000"/>
        </w:rPr>
        <w:t xml:space="preserve"> termos e com os fundamentos seguintes:</w:t>
      </w:r>
    </w:p>
    <w:p w:rsidR="0004063E" w:rsidRPr="00A00768" w:rsidRDefault="0004063E" w:rsidP="009673A1">
      <w:pPr>
        <w:pStyle w:val="Corpodetexto"/>
        <w:spacing w:line="360" w:lineRule="auto"/>
        <w:ind w:firstLine="708"/>
      </w:pPr>
    </w:p>
    <w:p w:rsidR="00315B9E" w:rsidRPr="00A00768" w:rsidRDefault="00315B9E" w:rsidP="00A00768">
      <w:pPr>
        <w:pStyle w:val="Corpodetexto"/>
        <w:spacing w:line="360" w:lineRule="auto"/>
        <w:jc w:val="center"/>
        <w:rPr>
          <w:b/>
          <w:bCs/>
        </w:rPr>
      </w:pPr>
      <w:r w:rsidRPr="00A00768">
        <w:rPr>
          <w:b/>
          <w:bCs/>
        </w:rPr>
        <w:t>1.º</w:t>
      </w:r>
    </w:p>
    <w:p w:rsidR="00773407" w:rsidRDefault="00773407" w:rsidP="00DF4678">
      <w:pPr>
        <w:pStyle w:val="Corpodetexto"/>
        <w:spacing w:line="360" w:lineRule="auto"/>
        <w:ind w:firstLine="708"/>
        <w:rPr>
          <w:bCs/>
        </w:rPr>
      </w:pPr>
      <w:r w:rsidRPr="00A00768">
        <w:rPr>
          <w:bCs/>
        </w:rPr>
        <w:t>A Administraçã</w:t>
      </w:r>
      <w:r w:rsidR="006E2469">
        <w:rPr>
          <w:bCs/>
        </w:rPr>
        <w:t xml:space="preserve">o de Condomínio foi </w:t>
      </w:r>
      <w:r w:rsidR="00561F7D">
        <w:rPr>
          <w:bCs/>
        </w:rPr>
        <w:t>reeleita</w:t>
      </w:r>
      <w:r w:rsidR="006A0E48">
        <w:rPr>
          <w:bCs/>
        </w:rPr>
        <w:t xml:space="preserve"> em </w:t>
      </w:r>
      <w:sdt>
        <w:sdtPr>
          <w:rPr>
            <w:bCs/>
          </w:rPr>
          <w:alias w:val="_Nomeacao_Data#ShortDate"/>
          <w:tag w:val="_Nomeacao_Data#ShortDate"/>
          <w:id w:val="1059747560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bCs/>
            </w:rPr>
            <w:t>___DATA___</w:t>
          </w:r>
        </w:sdtContent>
      </w:sdt>
      <w:r w:rsidR="006A0E48">
        <w:rPr>
          <w:bCs/>
        </w:rPr>
        <w:t xml:space="preserve"> conforme acta nº </w:t>
      </w:r>
      <w:sdt>
        <w:sdtPr>
          <w:rPr>
            <w:bCs/>
          </w:rPr>
          <w:alias w:val="_Nomeacao_Ata"/>
          <w:tag w:val="_Nomeacao_Ata"/>
          <w:id w:val="2099521607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bCs/>
            </w:rPr>
            <w:t>ATA</w:t>
          </w:r>
        </w:sdtContent>
      </w:sdt>
      <w:r w:rsidRPr="00A00768">
        <w:rPr>
          <w:bCs/>
        </w:rPr>
        <w:t xml:space="preserve"> qu</w:t>
      </w:r>
      <w:r w:rsidR="00961F0C">
        <w:rPr>
          <w:bCs/>
        </w:rPr>
        <w:t>e se junta</w:t>
      </w:r>
      <w:r w:rsidR="008F3FED">
        <w:rPr>
          <w:bCs/>
        </w:rPr>
        <w:t>.</w:t>
      </w:r>
    </w:p>
    <w:p w:rsidR="00DF4678" w:rsidRPr="00A00768" w:rsidRDefault="00DF4678" w:rsidP="00DF4678">
      <w:pPr>
        <w:pStyle w:val="Corpodetexto"/>
        <w:spacing w:line="360" w:lineRule="auto"/>
        <w:ind w:firstLine="708"/>
        <w:jc w:val="center"/>
        <w:rPr>
          <w:bCs/>
        </w:rPr>
      </w:pPr>
    </w:p>
    <w:p w:rsidR="00315B9E" w:rsidRPr="00A00768" w:rsidRDefault="00773407" w:rsidP="00A00768">
      <w:pPr>
        <w:pStyle w:val="Corpodetexto"/>
        <w:spacing w:line="360" w:lineRule="auto"/>
        <w:jc w:val="center"/>
        <w:rPr>
          <w:b/>
          <w:bCs/>
        </w:rPr>
      </w:pPr>
      <w:r w:rsidRPr="00A00768">
        <w:rPr>
          <w:b/>
          <w:bCs/>
        </w:rPr>
        <w:t>2.º</w:t>
      </w:r>
    </w:p>
    <w:p w:rsidR="00DF4678" w:rsidRPr="005F6A9D" w:rsidRDefault="007C2C1E" w:rsidP="00DF4678">
      <w:pPr>
        <w:pStyle w:val="Corpodetexto"/>
        <w:spacing w:line="360" w:lineRule="auto"/>
        <w:ind w:firstLine="708"/>
        <w:rPr>
          <w:color w:val="FF0000"/>
        </w:rPr>
      </w:pPr>
      <w:proofErr w:type="gramStart"/>
      <w:r w:rsidRPr="005F6A9D">
        <w:rPr>
          <w:color w:val="FF0000"/>
        </w:rPr>
        <w:t>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proofErr w:type="gramEnd"/>
      <w:r w:rsidR="00F41F14" w:rsidRPr="005F6A9D">
        <w:rPr>
          <w:color w:val="FF0000"/>
        </w:rPr>
        <w:t>)</w:t>
      </w:r>
      <w:r w:rsidRPr="005F6A9D">
        <w:rPr>
          <w:color w:val="FF0000"/>
        </w:rPr>
        <w:t xml:space="preserve"> demandado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="00561F7D" w:rsidRPr="005F6A9D">
        <w:rPr>
          <w:color w:val="FF0000"/>
        </w:rPr>
        <w:t xml:space="preserve"> </w:t>
      </w:r>
      <w:r w:rsidR="007C0058" w:rsidRPr="005F6A9D">
        <w:rPr>
          <w:color w:val="FF0000"/>
        </w:rPr>
        <w:t>é</w:t>
      </w:r>
      <w:r w:rsidR="00F41F14" w:rsidRPr="005F6A9D">
        <w:rPr>
          <w:color w:val="FF0000"/>
        </w:rPr>
        <w:t>/</w:t>
      </w:r>
      <w:r w:rsidR="00561F7D" w:rsidRPr="005F6A9D">
        <w:rPr>
          <w:color w:val="FF0000"/>
        </w:rPr>
        <w:t>são</w:t>
      </w:r>
      <w:r w:rsidRPr="005F6A9D">
        <w:rPr>
          <w:color w:val="FF0000"/>
        </w:rPr>
        <w:t xml:space="preserve"> dono</w:t>
      </w:r>
      <w:r w:rsidR="007C0058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7C0058" w:rsidRPr="005F6A9D">
        <w:rPr>
          <w:color w:val="FF0000"/>
        </w:rPr>
        <w:t>)</w:t>
      </w:r>
      <w:r w:rsidRPr="005F6A9D">
        <w:rPr>
          <w:color w:val="FF0000"/>
        </w:rPr>
        <w:t xml:space="preserve"> e legítimo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Pr="005F6A9D">
        <w:rPr>
          <w:color w:val="FF0000"/>
        </w:rPr>
        <w:t xml:space="preserve"> proprietário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="00315B9E" w:rsidRPr="005F6A9D">
        <w:rPr>
          <w:color w:val="FF0000"/>
        </w:rPr>
        <w:t xml:space="preserve"> </w:t>
      </w:r>
      <w:sdt>
        <w:sdtPr>
          <w:rPr>
            <w:b/>
            <w:color w:val="FF0000"/>
          </w:rPr>
          <w:alias w:val="!FracoesMoradas"/>
          <w:tag w:val="!FracoesMoradas"/>
          <w:id w:val="-1712879516"/>
          <w:lock w:val="sdtLocked"/>
          <w:placeholder>
            <w:docPart w:val="8E6A0F26DD8C4A2294CEFEEE964ACDCD"/>
          </w:placeholder>
          <w:text/>
        </w:sdtPr>
        <w:sdtEndPr/>
        <w:sdtContent>
          <w:r w:rsidR="007C2297" w:rsidRPr="005F6A9D">
            <w:rPr>
              <w:b/>
              <w:color w:val="FF0000"/>
            </w:rPr>
            <w:t>FRACCOES</w:t>
          </w:r>
        </w:sdtContent>
      </w:sdt>
      <w:r w:rsidR="00D87E51" w:rsidRPr="005F6A9D">
        <w:rPr>
          <w:color w:val="FF0000"/>
        </w:rPr>
        <w:t xml:space="preserve"> afecta</w:t>
      </w:r>
      <w:r w:rsidR="007C2297" w:rsidRPr="005F6A9D">
        <w:rPr>
          <w:color w:val="FF0000"/>
        </w:rPr>
        <w:t>(s)</w:t>
      </w:r>
      <w:r w:rsidR="00D87E51" w:rsidRPr="005F6A9D">
        <w:rPr>
          <w:color w:val="FF0000"/>
        </w:rPr>
        <w:t xml:space="preserve"> ao regime de propriedade horizontal e descrita na Conservatória do Registo Predial de </w:t>
      </w:r>
      <w:r w:rsidR="004E1400" w:rsidRPr="005F6A9D">
        <w:rPr>
          <w:color w:val="FF0000"/>
        </w:rPr>
        <w:t xml:space="preserve">Vila Nova de Gaia </w:t>
      </w:r>
      <w:r w:rsidR="00D87E51" w:rsidRPr="005F6A9D">
        <w:rPr>
          <w:color w:val="FF0000"/>
        </w:rPr>
        <w:t xml:space="preserve">sob nº </w:t>
      </w:r>
      <w:sdt>
        <w:sdtPr>
          <w:rPr>
            <w:color w:val="FF0000"/>
          </w:rPr>
          <w:alias w:val="_Condominio_DescPredial"/>
          <w:tag w:val="_Condominio_DescPredial"/>
          <w:id w:val="1684483529"/>
          <w:lock w:val="sdtLocked"/>
          <w:placeholder>
            <w:docPart w:val="8E6A0F26DD8C4A2294CEFEEE964ACDCD"/>
          </w:placeholder>
          <w:text/>
        </w:sdtPr>
        <w:sdtEndPr/>
        <w:sdtContent>
          <w:r w:rsidR="00957EA1" w:rsidRPr="005F6A9D">
            <w:rPr>
              <w:color w:val="FF0000"/>
            </w:rPr>
            <w:t>DESCRICAO PREDIAL</w:t>
          </w:r>
        </w:sdtContent>
      </w:sdt>
      <w:r w:rsidR="00773407" w:rsidRPr="005F6A9D">
        <w:rPr>
          <w:color w:val="FF0000"/>
        </w:rPr>
        <w:t>.</w:t>
      </w:r>
    </w:p>
    <w:p w:rsidR="002D385E" w:rsidRPr="00A00768" w:rsidRDefault="002D385E" w:rsidP="00DF4678">
      <w:pPr>
        <w:pStyle w:val="Corpodetexto"/>
        <w:spacing w:line="360" w:lineRule="auto"/>
        <w:ind w:firstLine="708"/>
      </w:pPr>
    </w:p>
    <w:p w:rsidR="00315B9E" w:rsidRPr="00A00768" w:rsidRDefault="00773407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 w:rsidRPr="00A00768">
        <w:rPr>
          <w:b/>
          <w:lang w:val="pt-PT"/>
        </w:rPr>
        <w:t>3.º</w:t>
      </w:r>
    </w:p>
    <w:p w:rsidR="002849E3" w:rsidRDefault="0072528F" w:rsidP="00561F7D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 w:rsidRPr="00A00768">
        <w:rPr>
          <w:lang w:val="pt-PT"/>
        </w:rPr>
        <w:lastRenderedPageBreak/>
        <w:tab/>
      </w:r>
      <w:r w:rsidRPr="00A00768">
        <w:rPr>
          <w:lang w:val="pt-PT"/>
        </w:rPr>
        <w:tab/>
      </w:r>
      <w:r w:rsidR="00D87E51" w:rsidRPr="00A00768">
        <w:rPr>
          <w:lang w:val="pt-PT"/>
        </w:rPr>
        <w:t xml:space="preserve">Como tal, </w:t>
      </w:r>
      <w:proofErr w:type="gramStart"/>
      <w:r w:rsidR="00D87E51" w:rsidRPr="00A00768">
        <w:rPr>
          <w:lang w:val="pt-PT"/>
        </w:rPr>
        <w:t>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proofErr w:type="gramEnd"/>
      <w:r w:rsidR="007C0058">
        <w:rPr>
          <w:lang w:val="pt-PT"/>
        </w:rPr>
        <w:t>)</w:t>
      </w:r>
      <w:r w:rsidR="002849E3">
        <w:rPr>
          <w:lang w:val="pt-PT"/>
        </w:rPr>
        <w:t xml:space="preserve"> </w:t>
      </w:r>
      <w:r w:rsidR="00D87E51" w:rsidRPr="00A00768">
        <w:rPr>
          <w:lang w:val="pt-PT"/>
        </w:rPr>
        <w:t>demandado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561F7D">
        <w:rPr>
          <w:lang w:val="pt-PT"/>
        </w:rPr>
        <w:t xml:space="preserve"> </w:t>
      </w:r>
      <w:r w:rsidR="007C0058">
        <w:rPr>
          <w:lang w:val="pt-PT"/>
        </w:rPr>
        <w:t>é/</w:t>
      </w:r>
      <w:r w:rsidR="00561F7D">
        <w:rPr>
          <w:lang w:val="pt-PT"/>
        </w:rPr>
        <w:t>são</w:t>
      </w:r>
      <w:r w:rsidR="00D87E51" w:rsidRPr="00A00768">
        <w:rPr>
          <w:lang w:val="pt-PT"/>
        </w:rPr>
        <w:t xml:space="preserve"> condómino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D87E51" w:rsidRPr="00A00768">
        <w:rPr>
          <w:lang w:val="pt-PT"/>
        </w:rPr>
        <w:t xml:space="preserve"> do aludido prédio e nessa qualidade, encontra</w:t>
      </w:r>
      <w:r w:rsidR="007C0058">
        <w:rPr>
          <w:lang w:val="pt-PT"/>
        </w:rPr>
        <w:t>(</w:t>
      </w:r>
      <w:r w:rsidR="00561F7D">
        <w:rPr>
          <w:lang w:val="pt-PT"/>
        </w:rPr>
        <w:t>m</w:t>
      </w:r>
      <w:r w:rsidR="007C0058">
        <w:rPr>
          <w:lang w:val="pt-PT"/>
        </w:rPr>
        <w:t>)</w:t>
      </w:r>
      <w:r w:rsidR="006E2469">
        <w:rPr>
          <w:lang w:val="pt-PT"/>
        </w:rPr>
        <w:t>-se</w:t>
      </w:r>
      <w:r w:rsidR="00D87E51" w:rsidRPr="00A00768">
        <w:rPr>
          <w:lang w:val="pt-PT"/>
        </w:rPr>
        <w:t xml:space="preserve"> obrigado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D87E51" w:rsidRPr="00A00768">
        <w:rPr>
          <w:lang w:val="pt-PT"/>
        </w:rPr>
        <w:t xml:space="preserve"> a contribuir para pagamento das despesas necessárias à conservação e manutenção das part</w:t>
      </w:r>
      <w:r w:rsidR="00561F7D">
        <w:rPr>
          <w:lang w:val="pt-PT"/>
        </w:rPr>
        <w:t>es comuns do edifício.</w:t>
      </w:r>
    </w:p>
    <w:p w:rsidR="002D385E" w:rsidRDefault="002D385E">
      <w:pPr>
        <w:rPr>
          <w:b/>
          <w:lang w:eastAsia="en-US"/>
        </w:rPr>
      </w:pPr>
    </w:p>
    <w:p w:rsidR="00194654" w:rsidRDefault="00CB66A6" w:rsidP="00194654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4</w:t>
      </w:r>
      <w:r w:rsidR="00773407" w:rsidRPr="00A00768">
        <w:rPr>
          <w:b/>
          <w:lang w:val="pt-PT"/>
        </w:rPr>
        <w:t>.º</w:t>
      </w:r>
    </w:p>
    <w:p w:rsidR="004A2674" w:rsidRDefault="00A00768" w:rsidP="008F415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>
        <w:rPr>
          <w:b/>
          <w:lang w:val="pt-PT"/>
        </w:rPr>
        <w:tab/>
      </w:r>
      <w:r w:rsidR="00A315F9">
        <w:rPr>
          <w:lang w:val="pt-PT"/>
        </w:rPr>
        <w:t>Da a</w:t>
      </w:r>
      <w:r w:rsidR="002B04BC" w:rsidRPr="00A00768">
        <w:rPr>
          <w:lang w:val="pt-PT"/>
        </w:rPr>
        <w:t>ta</w:t>
      </w:r>
      <w:r w:rsidR="0031136B">
        <w:rPr>
          <w:lang w:val="pt-PT"/>
        </w:rPr>
        <w:t xml:space="preserve"> nº </w:t>
      </w:r>
      <w:sdt>
        <w:sdtPr>
          <w:rPr>
            <w:lang w:val="pt-PT"/>
          </w:rPr>
          <w:alias w:val="_Regra500_Ata"/>
          <w:tag w:val="_Regra500_Ata"/>
          <w:id w:val="2069526419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lang w:val="pt-PT"/>
            </w:rPr>
            <w:t>ATA</w:t>
          </w:r>
        </w:sdtContent>
      </w:sdt>
      <w:r w:rsidR="002B04BC" w:rsidRPr="00A00768">
        <w:rPr>
          <w:lang w:val="pt-PT"/>
        </w:rPr>
        <w:t xml:space="preserve"> d</w:t>
      </w:r>
      <w:r w:rsidR="00C75B7A" w:rsidRPr="00A00768">
        <w:rPr>
          <w:lang w:val="pt-PT"/>
        </w:rPr>
        <w:t xml:space="preserve">e Assembleia de Condóminos </w:t>
      </w:r>
      <w:r w:rsidR="00C75B7A" w:rsidRPr="009074C7">
        <w:rPr>
          <w:lang w:val="pt-PT"/>
        </w:rPr>
        <w:t>de</w:t>
      </w:r>
      <w:r w:rsidR="00561F7D">
        <w:rPr>
          <w:lang w:val="pt-PT"/>
        </w:rPr>
        <w:t xml:space="preserve"> </w:t>
      </w:r>
      <w:sdt>
        <w:sdtPr>
          <w:rPr>
            <w:lang w:val="pt-PT"/>
          </w:rPr>
          <w:alias w:val="_Regra500_Data#ShortDate"/>
          <w:tag w:val="_Regra500_Data#ShortDate"/>
          <w:id w:val="-1997417836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rPr>
              <w:lang w:val="pt-PT"/>
            </w:rPr>
            <w:t>___DATA___</w:t>
          </w:r>
        </w:sdtContent>
      </w:sdt>
      <w:r w:rsidR="002B04BC" w:rsidRPr="00A00768">
        <w:rPr>
          <w:lang w:val="pt-PT"/>
        </w:rPr>
        <w:t xml:space="preserve"> consta ainda que foi deliberado incluir no débito do condómino </w:t>
      </w:r>
      <w:r w:rsidR="009074C7">
        <w:rPr>
          <w:lang w:val="pt-PT"/>
        </w:rPr>
        <w:t>devedor</w:t>
      </w:r>
      <w:r w:rsidR="004E1400" w:rsidRPr="00A00768">
        <w:rPr>
          <w:b/>
          <w:lang w:val="pt-PT"/>
        </w:rPr>
        <w:t>,</w:t>
      </w:r>
      <w:r w:rsidR="002B04BC" w:rsidRPr="00A00768">
        <w:rPr>
          <w:b/>
          <w:lang w:val="pt-PT"/>
        </w:rPr>
        <w:t xml:space="preserve"> </w:t>
      </w:r>
      <w:r w:rsidR="002B04BC" w:rsidRPr="00A00768">
        <w:rPr>
          <w:lang w:val="pt-PT"/>
        </w:rPr>
        <w:t xml:space="preserve">ora demandado as quotizações vincendas, bem como, sobre estas juros vencidos e vincendos até integral pagamento, custas processuais, </w:t>
      </w:r>
      <w:r w:rsidR="001B2D4E" w:rsidRPr="00A00768">
        <w:rPr>
          <w:lang w:val="pt-PT"/>
        </w:rPr>
        <w:t>despesas de preparação de processo pela</w:t>
      </w:r>
      <w:r w:rsidR="002B04BC" w:rsidRPr="00A00768">
        <w:rPr>
          <w:lang w:val="pt-PT"/>
        </w:rPr>
        <w:t xml:space="preserve"> administração e patrocínio judiciário (advogado e solicitador) sendo expressamente autorizado o administrador do condomínio de os </w:t>
      </w:r>
      <w:r w:rsidR="0051537A">
        <w:rPr>
          <w:lang w:val="pt-PT"/>
        </w:rPr>
        <w:t>contratar</w:t>
      </w:r>
      <w:r w:rsidR="00801686">
        <w:rPr>
          <w:lang w:val="pt-PT"/>
        </w:rPr>
        <w:t xml:space="preserve"> fixando-se o valor de 500€ (quinhentos euros)</w:t>
      </w:r>
      <w:r w:rsidR="00203B2D">
        <w:rPr>
          <w:lang w:val="pt-PT"/>
        </w:rPr>
        <w:t>, este valor é</w:t>
      </w:r>
      <w:r w:rsidR="00801686">
        <w:rPr>
          <w:lang w:val="pt-PT"/>
        </w:rPr>
        <w:t xml:space="preserve"> debitado na conta corrente do condómino antes </w:t>
      </w:r>
      <w:r w:rsidR="00A315F9">
        <w:rPr>
          <w:lang w:val="pt-PT"/>
        </w:rPr>
        <w:t xml:space="preserve">de se interpor a referida </w:t>
      </w:r>
      <w:r w:rsidR="00661105">
        <w:rPr>
          <w:lang w:val="pt-PT"/>
        </w:rPr>
        <w:t>acção</w:t>
      </w:r>
      <w:r w:rsidR="006E2469">
        <w:rPr>
          <w:lang w:val="pt-PT"/>
        </w:rPr>
        <w:t>.</w:t>
      </w:r>
    </w:p>
    <w:p w:rsidR="00A848C1" w:rsidRPr="00A00768" w:rsidRDefault="00A848C1" w:rsidP="008F415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b/>
          <w:lang w:val="pt-PT"/>
        </w:rPr>
      </w:pPr>
    </w:p>
    <w:p w:rsidR="004A2674" w:rsidRPr="00A00768" w:rsidRDefault="00190B69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center"/>
        <w:rPr>
          <w:b/>
          <w:lang w:val="pt-PT"/>
        </w:rPr>
      </w:pPr>
      <w:r w:rsidRPr="00A00768">
        <w:rPr>
          <w:b/>
          <w:lang w:val="pt-PT"/>
        </w:rPr>
        <w:t>5.º</w:t>
      </w:r>
    </w:p>
    <w:p w:rsidR="008D0BFF" w:rsidRDefault="00A00768" w:rsidP="00DF467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  <w:r>
        <w:rPr>
          <w:b/>
          <w:lang w:val="pt-PT"/>
        </w:rPr>
        <w:tab/>
      </w:r>
      <w:r w:rsidR="00190B69" w:rsidRPr="00A00768">
        <w:rPr>
          <w:lang w:val="pt-PT"/>
        </w:rPr>
        <w:t>Foi de</w:t>
      </w:r>
      <w:r w:rsidR="007C0058">
        <w:rPr>
          <w:lang w:val="pt-PT"/>
        </w:rPr>
        <w:t xml:space="preserve"> igual modo deliberado propor </w:t>
      </w:r>
      <w:r w:rsidR="00661105">
        <w:rPr>
          <w:lang w:val="pt-PT"/>
        </w:rPr>
        <w:t>a</w:t>
      </w:r>
      <w:r w:rsidR="00661105" w:rsidRPr="00A00768">
        <w:rPr>
          <w:lang w:val="pt-PT"/>
        </w:rPr>
        <w:t>cção</w:t>
      </w:r>
      <w:r w:rsidR="00190B69" w:rsidRPr="00A00768">
        <w:rPr>
          <w:lang w:val="pt-PT"/>
        </w:rPr>
        <w:t xml:space="preserve"> judicial, a fim de obter o pagamento dos débitos acima enunciados, correndo por conta do condómino faltoso as despesas judicia</w:t>
      </w:r>
      <w:r w:rsidR="006E2469">
        <w:rPr>
          <w:lang w:val="pt-PT"/>
        </w:rPr>
        <w:t>i</w:t>
      </w:r>
      <w:r w:rsidR="00203B2D">
        <w:rPr>
          <w:lang w:val="pt-PT"/>
        </w:rPr>
        <w:t>s e extrajudiciais necessárias.</w:t>
      </w:r>
    </w:p>
    <w:p w:rsidR="00710D3F" w:rsidRDefault="00710D3F" w:rsidP="00DF467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</w:p>
    <w:p w:rsidR="007C2C1E" w:rsidRDefault="00DC0EDF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6</w:t>
      </w:r>
      <w:r w:rsidR="0072528F" w:rsidRPr="00A00768">
        <w:rPr>
          <w:b/>
          <w:lang w:val="pt-PT"/>
        </w:rPr>
        <w:t>.º</w:t>
      </w:r>
    </w:p>
    <w:p w:rsidR="005F651E" w:rsidRDefault="005F651E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>
        <w:rPr>
          <w:b/>
          <w:lang w:val="pt-PT"/>
        </w:rPr>
        <w:tab/>
      </w:r>
      <w:r w:rsidRPr="005F651E">
        <w:rPr>
          <w:lang w:val="pt-PT"/>
        </w:rPr>
        <w:t>Fo</w:t>
      </w:r>
      <w:r>
        <w:rPr>
          <w:lang w:val="pt-PT"/>
        </w:rPr>
        <w:t>ram</w:t>
      </w:r>
      <w:r w:rsidRPr="005F651E">
        <w:rPr>
          <w:lang w:val="pt-PT"/>
        </w:rPr>
        <w:t xml:space="preserve"> envia</w:t>
      </w:r>
      <w:r>
        <w:rPr>
          <w:lang w:val="pt-PT"/>
        </w:rPr>
        <w:t>das as seguintes cartas onde foram comunicados aos condóminos os valores totais em débito:</w:t>
      </w:r>
    </w:p>
    <w:p w:rsidR="002C3AC6" w:rsidRDefault="002C3AC6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rPr>
          <w:lang w:val="pt-PT"/>
        </w:rPr>
      </w:pPr>
    </w:p>
    <w:sdt>
      <w:sdtPr>
        <w:rPr>
          <w:lang w:val="pt-PT"/>
        </w:rPr>
        <w:alias w:val="%Correspondencias"/>
        <w:tag w:val="%Correspondencias"/>
        <w:id w:val="1766808681"/>
        <w:placeholder>
          <w:docPart w:val="580B3CA5A6174952BE186793CE3AB8EB"/>
        </w:placeholder>
        <w:showingPlcHdr/>
        <w:text/>
      </w:sdtPr>
      <w:sdtEndPr/>
      <w:sdtContent>
        <w:p w:rsidR="002C3AC6" w:rsidRDefault="002611C1" w:rsidP="00D6770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ind w:left="-32" w:firstLine="458"/>
            <w:jc w:val="center"/>
            <w:rPr>
              <w:lang w:val="pt-PT"/>
            </w:rPr>
          </w:pPr>
        </w:p>
      </w:sdtContent>
    </w:sdt>
    <w:p w:rsidR="00883C54" w:rsidRDefault="00883C54" w:rsidP="002C3AC6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spacing w:line="360" w:lineRule="auto"/>
        <w:ind w:left="-32" w:firstLine="458"/>
      </w:pPr>
    </w:p>
    <w:p w:rsidR="005F651E" w:rsidRDefault="00DC0EDF" w:rsidP="00334586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7</w:t>
      </w:r>
      <w:r w:rsidR="005F651E" w:rsidRPr="00A00768">
        <w:rPr>
          <w:b/>
          <w:lang w:val="pt-PT"/>
        </w:rPr>
        <w:t>.º</w:t>
      </w:r>
    </w:p>
    <w:p w:rsidR="00CF5EEF" w:rsidRDefault="00A00768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  <w:r>
        <w:rPr>
          <w:b/>
          <w:lang w:val="pt-PT"/>
        </w:rPr>
        <w:tab/>
      </w:r>
      <w:r w:rsidR="00190B69" w:rsidRPr="00A00768">
        <w:rPr>
          <w:lang w:val="pt-PT"/>
        </w:rPr>
        <w:t>O</w:t>
      </w:r>
      <w:r w:rsidR="009C3536">
        <w:rPr>
          <w:lang w:val="pt-PT"/>
        </w:rPr>
        <w:t>s</w:t>
      </w:r>
      <w:r w:rsidR="00190B69" w:rsidRPr="00A00768">
        <w:rPr>
          <w:lang w:val="pt-PT"/>
        </w:rPr>
        <w:t xml:space="preserve"> demandado</w:t>
      </w:r>
      <w:r w:rsidR="009C3536">
        <w:rPr>
          <w:lang w:val="pt-PT"/>
        </w:rPr>
        <w:t>s</w:t>
      </w:r>
      <w:r w:rsidR="00190B69" w:rsidRPr="00A00768">
        <w:rPr>
          <w:lang w:val="pt-PT"/>
        </w:rPr>
        <w:t xml:space="preserve">, até </w:t>
      </w:r>
      <w:r w:rsidR="009C3536">
        <w:rPr>
          <w:lang w:val="pt-PT"/>
        </w:rPr>
        <w:t>à presente data, não pagaram</w:t>
      </w:r>
      <w:r w:rsidR="00190B69" w:rsidRPr="00A00768">
        <w:rPr>
          <w:lang w:val="pt-PT"/>
        </w:rPr>
        <w:t xml:space="preserve"> </w:t>
      </w:r>
      <w:r w:rsidR="009C3536">
        <w:rPr>
          <w:lang w:val="pt-PT"/>
        </w:rPr>
        <w:t>alguns</w:t>
      </w:r>
      <w:r w:rsidR="004A2674" w:rsidRPr="00A00768">
        <w:rPr>
          <w:lang w:val="pt-PT"/>
        </w:rPr>
        <w:t xml:space="preserve"> </w:t>
      </w:r>
      <w:r w:rsidR="00CF5EEF">
        <w:rPr>
          <w:lang w:val="pt-PT"/>
        </w:rPr>
        <w:t>dos valores</w:t>
      </w:r>
      <w:r w:rsidR="004A2674" w:rsidRPr="00A00768">
        <w:rPr>
          <w:lang w:val="pt-PT"/>
        </w:rPr>
        <w:t xml:space="preserve"> a que estava</w:t>
      </w:r>
      <w:r w:rsidR="009C3536">
        <w:rPr>
          <w:lang w:val="pt-PT"/>
        </w:rPr>
        <w:t>m</w:t>
      </w:r>
      <w:r w:rsidR="004E1400">
        <w:rPr>
          <w:lang w:val="pt-PT"/>
        </w:rPr>
        <w:t>,</w:t>
      </w:r>
      <w:r w:rsidR="0072528F" w:rsidRPr="00A00768">
        <w:rPr>
          <w:lang w:val="pt-PT"/>
        </w:rPr>
        <w:t xml:space="preserve"> obrigado</w:t>
      </w:r>
      <w:r w:rsidR="009C3536">
        <w:rPr>
          <w:lang w:val="pt-PT"/>
        </w:rPr>
        <w:t>s</w:t>
      </w:r>
      <w:r w:rsidR="00607AAC">
        <w:rPr>
          <w:lang w:val="pt-PT"/>
        </w:rPr>
        <w:t xml:space="preserve">, encontrando-se </w:t>
      </w:r>
      <w:r w:rsidR="0072528F" w:rsidRPr="00A00768">
        <w:rPr>
          <w:lang w:val="pt-PT"/>
        </w:rPr>
        <w:t>em falta os seguintes pagamentos:</w:t>
      </w:r>
    </w:p>
    <w:p w:rsidR="007C41EE" w:rsidRDefault="007C41EE" w:rsidP="00CF5EEF">
      <w:pPr>
        <w:pStyle w:val="Corpodetexto"/>
        <w:spacing w:line="360" w:lineRule="auto"/>
        <w:ind w:firstLine="360"/>
      </w:pPr>
    </w:p>
    <w:sdt>
      <w:sdtPr>
        <w:rPr>
          <w:lang w:val="pt-PT"/>
        </w:rPr>
        <w:alias w:val="%DividasDetalhadas"/>
        <w:tag w:val="%DividasDetalhadas"/>
        <w:id w:val="-1903899387"/>
        <w:placeholder>
          <w:docPart w:val="7000D679B5514B22BEA03248FC9AF3FE"/>
        </w:placeholder>
        <w:showingPlcHdr/>
        <w:text/>
      </w:sdtPr>
      <w:sdtEndPr/>
      <w:sdtContent>
        <w:p w:rsidR="00A840FE" w:rsidRDefault="002611C1" w:rsidP="00A840FE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</w:p>
      </w:sdtContent>
    </w:sdt>
    <w:p w:rsidR="00DC0EDF" w:rsidRDefault="00DC0EDF" w:rsidP="00CF5EEF">
      <w:pPr>
        <w:pStyle w:val="Corpodetexto"/>
        <w:spacing w:line="360" w:lineRule="auto"/>
        <w:ind w:firstLine="360"/>
      </w:pPr>
    </w:p>
    <w:sdt>
      <w:sdtPr>
        <w:alias w:val="Complex"/>
        <w:tag w:val="Complex"/>
        <w:id w:val="822092158"/>
        <w:placeholder>
          <w:docPart w:val="68FD7D6A3C694E9EB542B28A52C4C1EA"/>
        </w:placeholder>
        <w:showingPlcHdr/>
      </w:sdtPr>
      <w:sdtEndPr/>
      <w:sdtContent>
        <w:p w:rsidR="00D77711" w:rsidRPr="00BF0C36" w:rsidRDefault="00D77711" w:rsidP="00CF5EEF">
          <w:pPr>
            <w:pStyle w:val="Corpodetexto"/>
            <w:spacing w:line="360" w:lineRule="auto"/>
            <w:ind w:firstLine="360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context='</w:t>
          </w:r>
          <w:r w:rsidR="00E140CB" w:rsidRPr="00BF0C36">
            <w:rPr>
              <w:sz w:val="16"/>
              <w:lang w:val="en-US"/>
            </w:rPr>
            <w:t>Minuta</w:t>
          </w:r>
          <w:r w:rsidRPr="00BF0C36">
            <w:rPr>
              <w:sz w:val="16"/>
              <w:lang w:val="en-US"/>
            </w:rPr>
            <w:t>JP' ref='RECORD1' /&gt;</w:t>
          </w:r>
        </w:p>
      </w:sdtContent>
    </w:sdt>
    <w:sdt>
      <w:sdtPr>
        <w:rPr>
          <w:lang w:val="pt-PT" w:eastAsia="pt-PT"/>
        </w:rPr>
        <w:alias w:val="$RECORD1"/>
        <w:tag w:val="$RECORD1"/>
        <w:id w:val="195048191"/>
        <w:placeholder>
          <w:docPart w:val="DefaultPlaceholder_1082065158"/>
        </w:placeholder>
        <w:showingPlcHdr/>
      </w:sdtPr>
      <w:sdtEndPr/>
      <w:sdtContent>
        <w:p w:rsidR="00D77711" w:rsidRPr="00C67FC8" w:rsidRDefault="00D77711" w:rsidP="00D77711">
          <w:pPr>
            <w:pStyle w:val="Cabealho"/>
            <w:tabs>
              <w:tab w:val="clear" w:pos="4153"/>
              <w:tab w:val="clear" w:pos="8306"/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ind w:left="-32"/>
            <w:jc w:val="center"/>
            <w:rPr>
              <w:b/>
              <w:color w:val="FF0000"/>
              <w:lang w:val="pt-PT"/>
            </w:rPr>
          </w:pPr>
          <w:r w:rsidRPr="00C67FC8">
            <w:rPr>
              <w:b/>
              <w:color w:val="FF0000"/>
              <w:lang w:val="pt-PT"/>
            </w:rPr>
            <w:t>8.º</w:t>
          </w:r>
        </w:p>
        <w:p w:rsidR="00D77711" w:rsidRPr="00C67FC8" w:rsidRDefault="00D77711" w:rsidP="00D77711">
          <w:pPr>
            <w:pStyle w:val="Cabealho"/>
            <w:tabs>
              <w:tab w:val="clear" w:pos="4153"/>
              <w:tab w:val="clear" w:pos="8306"/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jc w:val="both"/>
            <w:rPr>
              <w:color w:val="FF0000"/>
              <w:lang w:val="pt-PT"/>
            </w:rPr>
          </w:pPr>
          <w:r w:rsidRPr="00C67FC8">
            <w:rPr>
              <w:color w:val="FF0000"/>
              <w:lang w:val="pt-PT"/>
            </w:rPr>
            <w:lastRenderedPageBreak/>
            <w:t xml:space="preserve">Foi enviado a </w:t>
          </w:r>
          <w:sdt>
            <w:sdtPr>
              <w:rPr>
                <w:color w:val="FF0000"/>
                <w:lang w:val="pt-PT"/>
              </w:rPr>
              <w:alias w:val="_Regra500_DataEnvioComprovativoAusentes#ShortDate"/>
              <w:tag w:val="_Regra500_DataEnvioComprovativoAusentes#ShortDate"/>
              <w:id w:val="1304657230"/>
              <w:placeholder>
                <w:docPart w:val="A80933925A154718B01FD0D2E8DFAB18"/>
              </w:placeholder>
              <w:showingPlcHdr/>
              <w:text/>
            </w:sdtPr>
            <w:sdtEndPr/>
            <w:sdtContent>
              <w:r w:rsidR="003B559E" w:rsidRPr="00C67FC8">
                <w:rPr>
                  <w:color w:val="FF0000"/>
                  <w:lang w:val="pt-PT"/>
                </w:rPr>
                <w:t>___</w:t>
              </w:r>
            </w:sdtContent>
          </w:sdt>
          <w:r w:rsidRPr="00C67FC8">
            <w:rPr>
              <w:color w:val="FF0000"/>
              <w:lang w:val="pt-PT"/>
            </w:rPr>
            <w:t xml:space="preserve"> carta registada com aviso de receção onde constam as deliberações tomadas na Assembleia (Ata nº</w:t>
          </w:r>
          <w:r w:rsidR="001D7460" w:rsidRPr="001D7460">
            <w:rPr>
              <w:lang w:val="pt-PT"/>
            </w:rPr>
            <w:t xml:space="preserve"> </w:t>
          </w:r>
          <w:sdt>
            <w:sdtPr>
              <w:rPr>
                <w:lang w:val="pt-PT"/>
              </w:rPr>
              <w:alias w:val="_Regra500_Ata"/>
              <w:tag w:val="_Regra500_Ata"/>
              <w:id w:val="-1856964315"/>
              <w:placeholder>
                <w:docPart w:val="328F688A4DA0450C9D0DF8A97307D62A"/>
              </w:placeholder>
              <w:text/>
            </w:sdtPr>
            <w:sdtEndPr/>
            <w:sdtContent>
              <w:r w:rsidR="001D7460">
                <w:rPr>
                  <w:lang w:val="pt-PT"/>
                </w:rPr>
                <w:t>ATA</w:t>
              </w:r>
            </w:sdtContent>
          </w:sdt>
          <w:r w:rsidRPr="00C67FC8">
            <w:rPr>
              <w:color w:val="FF0000"/>
              <w:lang w:val="pt-PT"/>
            </w:rPr>
            <w:t>), uma vez que os demandados estiveram ausentes da mesma, sendo desta forma respeitado o estipulado no artigo 1432º do Código Civil.</w:t>
          </w:r>
        </w:p>
        <w:p w:rsidR="00DC0EDF" w:rsidRDefault="002611C1" w:rsidP="00CF5EEF">
          <w:pPr>
            <w:pStyle w:val="Corpodetexto"/>
            <w:spacing w:line="360" w:lineRule="auto"/>
            <w:ind w:firstLine="360"/>
          </w:pPr>
        </w:p>
      </w:sdtContent>
    </w:sdt>
    <w:p w:rsidR="00607AAC" w:rsidRDefault="00607AAC" w:rsidP="00CF5EEF">
      <w:pPr>
        <w:pStyle w:val="Corpodetexto"/>
        <w:spacing w:line="360" w:lineRule="auto"/>
        <w:ind w:firstLine="360"/>
      </w:pPr>
    </w:p>
    <w:p w:rsidR="00CF5EEF" w:rsidRPr="00A00768" w:rsidRDefault="00484C29" w:rsidP="00CF5EEF">
      <w:pPr>
        <w:pStyle w:val="Corpodetexto"/>
        <w:spacing w:line="360" w:lineRule="auto"/>
        <w:ind w:firstLine="360"/>
      </w:pPr>
      <w:r w:rsidRPr="00A00768">
        <w:t>Nestes termos e nos mais de direito aplicáveis, deve a presente acção ser julgada provada e procedente, e em consequência:</w:t>
      </w:r>
    </w:p>
    <w:p w:rsidR="0072528F" w:rsidRPr="00A00768" w:rsidRDefault="00315B9E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</w:t>
      </w:r>
      <w:r w:rsidR="00484C29" w:rsidRPr="00A00768">
        <w:t xml:space="preserve"> o demandado condenado</w:t>
      </w:r>
      <w:r w:rsidRPr="00A00768">
        <w:t xml:space="preserve"> a pagar</w:t>
      </w:r>
      <w:r w:rsidR="00C07A5B" w:rsidRPr="00A00768">
        <w:t xml:space="preserve"> ao</w:t>
      </w:r>
      <w:r w:rsidR="00621ECF" w:rsidRPr="00A00768">
        <w:t xml:space="preserve"> demandante</w:t>
      </w:r>
      <w:r w:rsidRPr="00A00768">
        <w:t xml:space="preserve">, a quantia de </w:t>
      </w:r>
      <w:bookmarkStart w:id="0" w:name="_GoBack"/>
      <w:sdt>
        <w:sdtPr>
          <w:alias w:val="*MinutaJP"/>
          <w:tag w:val="*MinutaJP"/>
          <w:id w:val="421452949"/>
          <w:lock w:val="sdtLocked"/>
          <w:placeholder>
            <w:docPart w:val="8E6A0F26DD8C4A2294CEFEEE964ACDCD"/>
          </w:placeholder>
          <w:text/>
        </w:sdtPr>
        <w:sdtEndPr/>
        <w:sdtContent>
          <w:proofErr w:type="spellStart"/>
          <w:r w:rsidR="002B368D" w:rsidRPr="002B368D">
            <w:t>TotalAvisosExtenso</w:t>
          </w:r>
          <w:proofErr w:type="spellEnd"/>
        </w:sdtContent>
      </w:sdt>
      <w:bookmarkEnd w:id="0"/>
      <w:r w:rsidR="0072528F" w:rsidRPr="00A00768">
        <w:t>;</w:t>
      </w:r>
      <w:r w:rsidR="00621ECF" w:rsidRPr="00A00768">
        <w:t xml:space="preserve"> </w:t>
      </w:r>
    </w:p>
    <w:p w:rsidR="00435C2A" w:rsidRPr="00A00768" w:rsidRDefault="0072528F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 o demandado condenado no pagamento das quotizações vencidas e vincendas até efectivo e integral pagamento;</w:t>
      </w:r>
    </w:p>
    <w:p w:rsidR="0072528F" w:rsidRPr="00A00768" w:rsidRDefault="00484C29" w:rsidP="00A00768">
      <w:pPr>
        <w:pStyle w:val="Corpodetexto"/>
        <w:numPr>
          <w:ilvl w:val="0"/>
          <w:numId w:val="4"/>
        </w:numPr>
        <w:spacing w:line="360" w:lineRule="auto"/>
        <w:ind w:left="708"/>
      </w:pPr>
      <w:r w:rsidRPr="00A00768">
        <w:t xml:space="preserve">Ser o demandado condenado no pagamento </w:t>
      </w:r>
      <w:r w:rsidR="0072528F" w:rsidRPr="00A00768">
        <w:t>de juros legais vencidos e vincendos, até efectivo e integral pagamento;</w:t>
      </w:r>
    </w:p>
    <w:p w:rsidR="00BD7AF6" w:rsidRDefault="009C3364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 o demandado condenado no pagamento de custas do processo e demais desp</w:t>
      </w:r>
      <w:r w:rsidR="00BD7AF6" w:rsidRPr="00A00768">
        <w:t>esas legais;</w:t>
      </w:r>
    </w:p>
    <w:p w:rsidR="00A315F9" w:rsidRDefault="00A315F9" w:rsidP="00A315F9">
      <w:pPr>
        <w:pStyle w:val="Corpodetexto"/>
        <w:spacing w:line="360" w:lineRule="auto"/>
        <w:ind w:left="720"/>
      </w:pPr>
    </w:p>
    <w:p w:rsidR="00315B9E" w:rsidRDefault="009C3364" w:rsidP="00A00768">
      <w:pPr>
        <w:pStyle w:val="Corpodetexto"/>
        <w:spacing w:line="360" w:lineRule="auto"/>
      </w:pPr>
      <w:r w:rsidRPr="00A00768">
        <w:t xml:space="preserve">Junta: </w:t>
      </w:r>
    </w:p>
    <w:sdt>
      <w:sdtPr>
        <w:alias w:val="Complex"/>
        <w:tag w:val="Complex"/>
        <w:id w:val="-539591776"/>
        <w:placeholder>
          <w:docPart w:val="2895ABA1A970482F8306299558BD61FB"/>
        </w:placeholder>
        <w:showingPlcHdr/>
      </w:sdtPr>
      <w:sdtEndPr/>
      <w:sdtContent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>&lt;LIST&gt;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Ata nº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1A4EAB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BF0C36" w:rsidRPr="00806D03" w:rsidRDefault="00BF0C36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Comprovativo de convocatória da reunião com a ata </w:t>
          </w:r>
          <w:r w:rsidRPr="00806D03">
            <w:rPr>
              <w:sz w:val="12"/>
            </w:rPr>
            <w:t>nº &lt;/LITERAL&gt;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 w:rsidR="0073656E"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nomeacao'&gt;_Nomeacao_Ata&lt;/VAR&gt;</w:t>
          </w:r>
        </w:p>
        <w:p w:rsidR="00BF0C36" w:rsidRPr="00806D03" w:rsidRDefault="00BF0C36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regra500' type='equal' action='remove'&gt;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 w:rsidR="00E310BF">
            <w:rPr>
              <w:sz w:val="12"/>
            </w:rPr>
            <w:t xml:space="preserve">Ata </w:t>
          </w:r>
          <w:r w:rsidRPr="00806D03">
            <w:rPr>
              <w:sz w:val="12"/>
            </w:rPr>
            <w:t>nº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regra500'&gt;_Regra500_Ata&lt;/VAR&gt;</w:t>
          </w:r>
        </w:p>
        <w:p w:rsidR="001A4EAB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BF0C36" w:rsidRPr="00806D03" w:rsidRDefault="00BF0C36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 dependence='ata nomeacao' dependent='</w:t>
          </w:r>
          <w:r w:rsidR="00E310BF"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regra500' type='equal' action='remove'&gt;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 w:rsidR="00E310BF">
            <w:rPr>
              <w:sz w:val="12"/>
            </w:rPr>
            <w:t>Comprovativo de convocatória da reunião com a ata</w:t>
          </w:r>
          <w:r w:rsidRPr="00806D03">
            <w:rPr>
              <w:sz w:val="12"/>
            </w:rPr>
            <w:t xml:space="preserve"> nº &lt;/LITERAL&gt;</w:t>
          </w:r>
        </w:p>
        <w:p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 w:rsidR="0073656E">
            <w:rPr>
              <w:sz w:val="12"/>
            </w:rPr>
            <w:t>convocatoria</w:t>
          </w:r>
          <w:r w:rsidR="0073656E" w:rsidRPr="00806D03">
            <w:rPr>
              <w:sz w:val="12"/>
            </w:rPr>
            <w:t xml:space="preserve"> </w:t>
          </w:r>
          <w:r w:rsidRPr="00806D03">
            <w:rPr>
              <w:sz w:val="12"/>
            </w:rPr>
            <w:t>ata regra500'&gt;_Regra500_Ata&lt;/VAR&gt;</w:t>
          </w:r>
        </w:p>
        <w:p w:rsidR="00BF0C36" w:rsidRPr="00806D03" w:rsidRDefault="00BF0C36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lastRenderedPageBreak/>
            <w:tab/>
            <w:t>&lt;ITEM&gt;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Registo(s) Predial(ais)&lt;/LITERAL&gt;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 2' type='equal' action='remove'&gt;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 2'&gt;_Regra500_Ata&lt;/VAR&gt;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– Fotocópia do cartão de contribuinte do Condomínio;&lt;/LITERAL&gt;</w:t>
          </w:r>
        </w:p>
        <w:p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4E49C7" w:rsidRPr="00A00768" w:rsidRDefault="001A4EAB" w:rsidP="001A4EAB">
          <w:pPr>
            <w:pStyle w:val="Corpodetexto"/>
            <w:spacing w:line="360" w:lineRule="auto"/>
          </w:pPr>
          <w:r w:rsidRPr="00806D03">
            <w:rPr>
              <w:sz w:val="12"/>
            </w:rPr>
            <w:t>&lt;/LIST&gt;</w:t>
          </w:r>
        </w:p>
      </w:sdtContent>
    </w:sdt>
    <w:p w:rsidR="00A00768" w:rsidRDefault="00A00768" w:rsidP="00DF4CF9">
      <w:pPr>
        <w:pStyle w:val="Corpodetexto"/>
        <w:spacing w:line="360" w:lineRule="auto"/>
        <w:ind w:left="720"/>
      </w:pPr>
    </w:p>
    <w:p w:rsidR="00315B9E" w:rsidRPr="00A00768" w:rsidRDefault="009C3364" w:rsidP="00A00768">
      <w:pPr>
        <w:pStyle w:val="Corpodetexto"/>
        <w:spacing w:line="360" w:lineRule="auto"/>
      </w:pPr>
      <w:r w:rsidRPr="00A00768">
        <w:t xml:space="preserve">Entregam: A quantia de 35,00€, a </w:t>
      </w:r>
      <w:r w:rsidR="00351405" w:rsidRPr="00A00768">
        <w:t>título</w:t>
      </w:r>
      <w:r w:rsidRPr="00A00768">
        <w:t xml:space="preserve"> de taxa inicial. </w:t>
      </w:r>
    </w:p>
    <w:p w:rsidR="00A00768" w:rsidRDefault="00351405" w:rsidP="00A00768">
      <w:pPr>
        <w:pStyle w:val="Corpodetexto"/>
        <w:spacing w:line="360" w:lineRule="auto"/>
        <w:rPr>
          <w:b/>
        </w:rPr>
      </w:pPr>
      <w:r w:rsidRPr="00A00768">
        <w:rPr>
          <w:b/>
        </w:rPr>
        <w:t>Valor</w:t>
      </w:r>
      <w:r w:rsidR="00884FEB" w:rsidRPr="00A00768">
        <w:rPr>
          <w:b/>
        </w:rPr>
        <w:t>:</w:t>
      </w:r>
      <w:r w:rsidR="00B91DA2">
        <w:rPr>
          <w:b/>
        </w:rPr>
        <w:t xml:space="preserve"> </w:t>
      </w:r>
      <w:sdt>
        <w:sdtPr>
          <w:rPr>
            <w:b/>
          </w:rPr>
          <w:alias w:val="*MinutaJP"/>
          <w:tag w:val="*MinutaJP"/>
          <w:id w:val="-627470035"/>
          <w:lock w:val="sdtLocked"/>
          <w:placeholder>
            <w:docPart w:val="8E6A0F26DD8C4A2294CEFEEE964ACDCD"/>
          </w:placeholder>
          <w:text/>
        </w:sdtPr>
        <w:sdtEndPr/>
        <w:sdtContent>
          <w:proofErr w:type="spellStart"/>
          <w:r w:rsidR="002B368D">
            <w:rPr>
              <w:b/>
            </w:rPr>
            <w:t>TotalAvisosExtenso</w:t>
          </w:r>
          <w:proofErr w:type="spellEnd"/>
        </w:sdtContent>
      </w:sdt>
    </w:p>
    <w:p w:rsidR="00A00768" w:rsidRDefault="00351405" w:rsidP="00A00768">
      <w:pPr>
        <w:pStyle w:val="Corpodetexto"/>
        <w:tabs>
          <w:tab w:val="left" w:pos="3271"/>
        </w:tabs>
        <w:spacing w:line="360" w:lineRule="auto"/>
      </w:pPr>
      <w:r w:rsidRPr="00CB66A6">
        <w:t xml:space="preserve">Data: </w:t>
      </w:r>
      <w:sdt>
        <w:sdtPr>
          <w:alias w:val="DataDocumento#LongDate"/>
          <w:tag w:val="DataDocumento#LongDate"/>
          <w:id w:val="432943601"/>
          <w:lock w:val="sdtLocked"/>
          <w:placeholder>
            <w:docPart w:val="8E6A0F26DD8C4A2294CEFEEE964ACDCD"/>
          </w:placeholder>
          <w:text/>
        </w:sdtPr>
        <w:sdtEndPr/>
        <w:sdtContent>
          <w:r w:rsidR="00F87217">
            <w:t>___DATA___</w:t>
          </w:r>
        </w:sdtContent>
      </w:sdt>
      <w:r w:rsidR="007C41EE">
        <w:t xml:space="preserve"> </w:t>
      </w:r>
      <w:r w:rsidR="00A00768">
        <w:tab/>
      </w:r>
    </w:p>
    <w:p w:rsidR="00A00768" w:rsidRDefault="00A00768" w:rsidP="00A00768">
      <w:pPr>
        <w:pStyle w:val="Corpodetexto"/>
        <w:tabs>
          <w:tab w:val="left" w:pos="3271"/>
        </w:tabs>
        <w:spacing w:line="360" w:lineRule="auto"/>
      </w:pPr>
      <w:r>
        <w:t xml:space="preserve"> </w:t>
      </w:r>
    </w:p>
    <w:p w:rsidR="00A00768" w:rsidRDefault="00A00768" w:rsidP="00A00768">
      <w:pPr>
        <w:pStyle w:val="Corpodetexto"/>
        <w:tabs>
          <w:tab w:val="left" w:pos="3271"/>
        </w:tabs>
        <w:spacing w:line="360" w:lineRule="auto"/>
      </w:pPr>
    </w:p>
    <w:p w:rsidR="00351405" w:rsidRPr="00A00768" w:rsidRDefault="00343ED2" w:rsidP="00A00768">
      <w:pPr>
        <w:pStyle w:val="Corpodetexto"/>
        <w:pBdr>
          <w:between w:val="single" w:sz="4" w:space="1" w:color="auto"/>
        </w:pBd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E6DAB17" wp14:editId="60497E86">
                <wp:simplePos x="0" y="0"/>
                <wp:positionH relativeFrom="column">
                  <wp:posOffset>247650</wp:posOffset>
                </wp:positionH>
                <wp:positionV relativeFrom="paragraph">
                  <wp:posOffset>60960</wp:posOffset>
                </wp:positionV>
                <wp:extent cx="4930140" cy="0"/>
                <wp:effectExtent l="9525" t="13335" r="13335" b="57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30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9.5pt;margin-top:4.8pt;width:388.2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N89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"/>
            </w:pict>
          </mc:Fallback>
        </mc:AlternateContent>
      </w:r>
    </w:p>
    <w:p w:rsidR="00315B9E" w:rsidRPr="00A00768" w:rsidRDefault="00351405" w:rsidP="00A00768">
      <w:pPr>
        <w:pStyle w:val="Corpodetexto"/>
        <w:spacing w:line="360" w:lineRule="auto"/>
        <w:jc w:val="center"/>
      </w:pPr>
      <w:r w:rsidRPr="00A00768">
        <w:t xml:space="preserve">Administração do Condomínio </w:t>
      </w:r>
      <w:sdt>
        <w:sdtPr>
          <w:alias w:val="_Condominio_Morada"/>
          <w:tag w:val="_Condominio_Morada"/>
          <w:id w:val="-2092148916"/>
          <w:lock w:val="sdtLocked"/>
          <w:placeholder>
            <w:docPart w:val="8E6A0F26DD8C4A2294CEFEEE964ACDCD"/>
          </w:placeholder>
          <w:text/>
        </w:sdtPr>
        <w:sdtEndPr/>
        <w:sdtContent>
          <w:r w:rsidR="00583935">
            <w:t>MORADA DO CONDOMINIO</w:t>
          </w:r>
        </w:sdtContent>
      </w:sdt>
      <w:r w:rsidR="007C41EE">
        <w:t>.</w:t>
      </w:r>
      <w:r w:rsidR="00AE5062">
        <w:t xml:space="preserve"> </w:t>
      </w:r>
      <w:r w:rsidR="0055254F">
        <w:t xml:space="preserve"> </w:t>
      </w:r>
      <w:r w:rsidR="004E1400">
        <w:t xml:space="preserve"> </w:t>
      </w:r>
      <w:r w:rsidR="00A00768">
        <w:t xml:space="preserve"> </w:t>
      </w:r>
    </w:p>
    <w:sectPr w:rsidR="00315B9E" w:rsidRPr="00A00768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1C1" w:rsidRDefault="002611C1" w:rsidP="00351405">
      <w:r>
        <w:separator/>
      </w:r>
    </w:p>
  </w:endnote>
  <w:endnote w:type="continuationSeparator" w:id="0">
    <w:p w:rsidR="002611C1" w:rsidRDefault="002611C1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3819"/>
      <w:gridCol w:w="1082"/>
      <w:gridCol w:w="3819"/>
    </w:tblGrid>
    <w:tr w:rsidR="00351405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351405" w:rsidRPr="00351405" w:rsidRDefault="00351405">
          <w:pPr>
            <w:pStyle w:val="SemEspaamento"/>
            <w:rPr>
              <w:rFonts w:ascii="Cambria" w:hAnsi="Cambria"/>
            </w:rPr>
          </w:pPr>
          <w:r w:rsidRPr="00351405">
            <w:rPr>
              <w:rFonts w:ascii="Cambria" w:hAnsi="Cambria"/>
              <w:b/>
            </w:rPr>
            <w:t xml:space="preserve">Página </w:t>
          </w:r>
          <w:r w:rsidRPr="00351405">
            <w:fldChar w:fldCharType="begin"/>
          </w:r>
          <w:r w:rsidRPr="00351405">
            <w:instrText xml:space="preserve"> PAGE  \* MERGEFORMAT </w:instrText>
          </w:r>
          <w:r w:rsidRPr="00351405">
            <w:fldChar w:fldCharType="separate"/>
          </w:r>
          <w:r w:rsidR="002B368D" w:rsidRPr="002B368D">
            <w:rPr>
              <w:rFonts w:ascii="Cambria" w:hAnsi="Cambria"/>
              <w:b/>
              <w:noProof/>
            </w:rPr>
            <w:t>3</w:t>
          </w:r>
          <w:r w:rsidRPr="00351405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</w:tr>
    <w:tr w:rsidR="00351405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351405" w:rsidRDefault="00351405">
          <w:pPr>
            <w:pStyle w:val="Cabealho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</w:tr>
  </w:tbl>
  <w:p w:rsidR="00351405" w:rsidRDefault="0035140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1C1" w:rsidRDefault="002611C1" w:rsidP="00351405">
      <w:r>
        <w:separator/>
      </w:r>
    </w:p>
  </w:footnote>
  <w:footnote w:type="continuationSeparator" w:id="0">
    <w:p w:rsidR="002611C1" w:rsidRDefault="002611C1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proofState w:spelling="clean" w:grammar="clean"/>
  <w:formsDesig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1A2"/>
    <w:rsid w:val="00002822"/>
    <w:rsid w:val="00014585"/>
    <w:rsid w:val="00022C39"/>
    <w:rsid w:val="0003615F"/>
    <w:rsid w:val="0004063E"/>
    <w:rsid w:val="000435D6"/>
    <w:rsid w:val="000553E1"/>
    <w:rsid w:val="0008626F"/>
    <w:rsid w:val="000A6726"/>
    <w:rsid w:val="000B2988"/>
    <w:rsid w:val="000B3CE0"/>
    <w:rsid w:val="000B7A77"/>
    <w:rsid w:val="00105264"/>
    <w:rsid w:val="00120484"/>
    <w:rsid w:val="00141BDE"/>
    <w:rsid w:val="00160CD5"/>
    <w:rsid w:val="00164982"/>
    <w:rsid w:val="00190B69"/>
    <w:rsid w:val="00194654"/>
    <w:rsid w:val="001A4EAB"/>
    <w:rsid w:val="001A6F5B"/>
    <w:rsid w:val="001B2D4E"/>
    <w:rsid w:val="001B5518"/>
    <w:rsid w:val="001B6D06"/>
    <w:rsid w:val="001D7460"/>
    <w:rsid w:val="00203B2D"/>
    <w:rsid w:val="00213299"/>
    <w:rsid w:val="00246B90"/>
    <w:rsid w:val="00250EA2"/>
    <w:rsid w:val="002611C1"/>
    <w:rsid w:val="00262781"/>
    <w:rsid w:val="00265353"/>
    <w:rsid w:val="00275562"/>
    <w:rsid w:val="00280CB1"/>
    <w:rsid w:val="0028436A"/>
    <w:rsid w:val="002849E3"/>
    <w:rsid w:val="002A1DEB"/>
    <w:rsid w:val="002A4A30"/>
    <w:rsid w:val="002B04BC"/>
    <w:rsid w:val="002B368D"/>
    <w:rsid w:val="002C3AC6"/>
    <w:rsid w:val="002D385E"/>
    <w:rsid w:val="002D4956"/>
    <w:rsid w:val="002E5AA5"/>
    <w:rsid w:val="003101AB"/>
    <w:rsid w:val="0031136B"/>
    <w:rsid w:val="00315B9E"/>
    <w:rsid w:val="00331F4A"/>
    <w:rsid w:val="00334586"/>
    <w:rsid w:val="00335E02"/>
    <w:rsid w:val="00343ED2"/>
    <w:rsid w:val="00351405"/>
    <w:rsid w:val="00356AA5"/>
    <w:rsid w:val="00393D29"/>
    <w:rsid w:val="003A3CD3"/>
    <w:rsid w:val="003A575C"/>
    <w:rsid w:val="003B559E"/>
    <w:rsid w:val="003F3F12"/>
    <w:rsid w:val="00403F1E"/>
    <w:rsid w:val="0041638F"/>
    <w:rsid w:val="00435C2A"/>
    <w:rsid w:val="00441613"/>
    <w:rsid w:val="00441E01"/>
    <w:rsid w:val="00443E32"/>
    <w:rsid w:val="00454118"/>
    <w:rsid w:val="004835CF"/>
    <w:rsid w:val="00484C29"/>
    <w:rsid w:val="004874CD"/>
    <w:rsid w:val="004A2674"/>
    <w:rsid w:val="004A2D4A"/>
    <w:rsid w:val="004A3FC6"/>
    <w:rsid w:val="004B1599"/>
    <w:rsid w:val="004B4373"/>
    <w:rsid w:val="004B7E64"/>
    <w:rsid w:val="004E1400"/>
    <w:rsid w:val="004E49C7"/>
    <w:rsid w:val="004F2345"/>
    <w:rsid w:val="004F3985"/>
    <w:rsid w:val="004F5407"/>
    <w:rsid w:val="004F6C36"/>
    <w:rsid w:val="00512D22"/>
    <w:rsid w:val="00514433"/>
    <w:rsid w:val="0051537A"/>
    <w:rsid w:val="00526C56"/>
    <w:rsid w:val="0055074C"/>
    <w:rsid w:val="0055094D"/>
    <w:rsid w:val="0055254F"/>
    <w:rsid w:val="00561F7D"/>
    <w:rsid w:val="00564D42"/>
    <w:rsid w:val="005819D2"/>
    <w:rsid w:val="00583935"/>
    <w:rsid w:val="00586CAD"/>
    <w:rsid w:val="00597BDF"/>
    <w:rsid w:val="005B5F54"/>
    <w:rsid w:val="005B7952"/>
    <w:rsid w:val="005C1548"/>
    <w:rsid w:val="005D2269"/>
    <w:rsid w:val="005E001D"/>
    <w:rsid w:val="005F0DF8"/>
    <w:rsid w:val="005F1FE8"/>
    <w:rsid w:val="005F651E"/>
    <w:rsid w:val="005F6A9D"/>
    <w:rsid w:val="005F6EF8"/>
    <w:rsid w:val="0060171E"/>
    <w:rsid w:val="00607AAC"/>
    <w:rsid w:val="00616707"/>
    <w:rsid w:val="00621ECF"/>
    <w:rsid w:val="00622E98"/>
    <w:rsid w:val="0065706F"/>
    <w:rsid w:val="00661105"/>
    <w:rsid w:val="00661D7B"/>
    <w:rsid w:val="00682259"/>
    <w:rsid w:val="006901F9"/>
    <w:rsid w:val="006A0E48"/>
    <w:rsid w:val="006A3792"/>
    <w:rsid w:val="006B4F00"/>
    <w:rsid w:val="006C48C8"/>
    <w:rsid w:val="006C5192"/>
    <w:rsid w:val="006E2469"/>
    <w:rsid w:val="0070296F"/>
    <w:rsid w:val="0070464E"/>
    <w:rsid w:val="00710D3F"/>
    <w:rsid w:val="007205B1"/>
    <w:rsid w:val="00721B92"/>
    <w:rsid w:val="00723F1D"/>
    <w:rsid w:val="0072528F"/>
    <w:rsid w:val="007302B8"/>
    <w:rsid w:val="00734BEA"/>
    <w:rsid w:val="0073656E"/>
    <w:rsid w:val="007633DA"/>
    <w:rsid w:val="0076424A"/>
    <w:rsid w:val="00772455"/>
    <w:rsid w:val="00773407"/>
    <w:rsid w:val="00775F03"/>
    <w:rsid w:val="00783060"/>
    <w:rsid w:val="007963BA"/>
    <w:rsid w:val="00797EE7"/>
    <w:rsid w:val="007C0058"/>
    <w:rsid w:val="007C0409"/>
    <w:rsid w:val="007C2297"/>
    <w:rsid w:val="007C2C1E"/>
    <w:rsid w:val="007C41EE"/>
    <w:rsid w:val="007D0225"/>
    <w:rsid w:val="007F2272"/>
    <w:rsid w:val="007F4051"/>
    <w:rsid w:val="007F6D56"/>
    <w:rsid w:val="007F762D"/>
    <w:rsid w:val="00801686"/>
    <w:rsid w:val="00806D03"/>
    <w:rsid w:val="008201DC"/>
    <w:rsid w:val="0085188A"/>
    <w:rsid w:val="00853BA0"/>
    <w:rsid w:val="00872A1C"/>
    <w:rsid w:val="00883C54"/>
    <w:rsid w:val="00884FEB"/>
    <w:rsid w:val="00890D9D"/>
    <w:rsid w:val="008A3240"/>
    <w:rsid w:val="008A65F3"/>
    <w:rsid w:val="008A696D"/>
    <w:rsid w:val="008D0BFF"/>
    <w:rsid w:val="008F3523"/>
    <w:rsid w:val="008F3FED"/>
    <w:rsid w:val="008F415E"/>
    <w:rsid w:val="008F64D1"/>
    <w:rsid w:val="009074C7"/>
    <w:rsid w:val="00912047"/>
    <w:rsid w:val="00930419"/>
    <w:rsid w:val="0093385B"/>
    <w:rsid w:val="00936A8E"/>
    <w:rsid w:val="00947814"/>
    <w:rsid w:val="0095148E"/>
    <w:rsid w:val="00957EA1"/>
    <w:rsid w:val="00961F0C"/>
    <w:rsid w:val="009673A1"/>
    <w:rsid w:val="00972D6F"/>
    <w:rsid w:val="0098004D"/>
    <w:rsid w:val="009913C4"/>
    <w:rsid w:val="009921A2"/>
    <w:rsid w:val="009C3364"/>
    <w:rsid w:val="009C3536"/>
    <w:rsid w:val="009C46EF"/>
    <w:rsid w:val="009F100F"/>
    <w:rsid w:val="009F1BC5"/>
    <w:rsid w:val="00A00768"/>
    <w:rsid w:val="00A02039"/>
    <w:rsid w:val="00A10AE9"/>
    <w:rsid w:val="00A147CC"/>
    <w:rsid w:val="00A27744"/>
    <w:rsid w:val="00A3158E"/>
    <w:rsid w:val="00A315F9"/>
    <w:rsid w:val="00A65B52"/>
    <w:rsid w:val="00A822C4"/>
    <w:rsid w:val="00A840FE"/>
    <w:rsid w:val="00A848C1"/>
    <w:rsid w:val="00A849E9"/>
    <w:rsid w:val="00A8649D"/>
    <w:rsid w:val="00A9616E"/>
    <w:rsid w:val="00A965DE"/>
    <w:rsid w:val="00AA686A"/>
    <w:rsid w:val="00AE5062"/>
    <w:rsid w:val="00AE7C1A"/>
    <w:rsid w:val="00AF1055"/>
    <w:rsid w:val="00AF5BEE"/>
    <w:rsid w:val="00B03569"/>
    <w:rsid w:val="00B14B18"/>
    <w:rsid w:val="00B4097A"/>
    <w:rsid w:val="00B4633E"/>
    <w:rsid w:val="00B5293E"/>
    <w:rsid w:val="00B5433B"/>
    <w:rsid w:val="00B87ABE"/>
    <w:rsid w:val="00B91DA2"/>
    <w:rsid w:val="00BB5E2C"/>
    <w:rsid w:val="00BD6A19"/>
    <w:rsid w:val="00BD7AF6"/>
    <w:rsid w:val="00BE4943"/>
    <w:rsid w:val="00BF0C36"/>
    <w:rsid w:val="00C07A5B"/>
    <w:rsid w:val="00C4029B"/>
    <w:rsid w:val="00C45D33"/>
    <w:rsid w:val="00C60234"/>
    <w:rsid w:val="00C60A32"/>
    <w:rsid w:val="00C67FC8"/>
    <w:rsid w:val="00C75B7A"/>
    <w:rsid w:val="00C94A36"/>
    <w:rsid w:val="00CB35C4"/>
    <w:rsid w:val="00CB421B"/>
    <w:rsid w:val="00CB66A6"/>
    <w:rsid w:val="00CC1DA2"/>
    <w:rsid w:val="00CD4DD9"/>
    <w:rsid w:val="00CF1D8E"/>
    <w:rsid w:val="00CF4A92"/>
    <w:rsid w:val="00CF4C6A"/>
    <w:rsid w:val="00CF5EEF"/>
    <w:rsid w:val="00D21923"/>
    <w:rsid w:val="00D22908"/>
    <w:rsid w:val="00D322B3"/>
    <w:rsid w:val="00D3257A"/>
    <w:rsid w:val="00D40207"/>
    <w:rsid w:val="00D41708"/>
    <w:rsid w:val="00D548C4"/>
    <w:rsid w:val="00D6770D"/>
    <w:rsid w:val="00D70A6C"/>
    <w:rsid w:val="00D75B54"/>
    <w:rsid w:val="00D77711"/>
    <w:rsid w:val="00D87E51"/>
    <w:rsid w:val="00D97958"/>
    <w:rsid w:val="00DA24AF"/>
    <w:rsid w:val="00DA332F"/>
    <w:rsid w:val="00DB3A9A"/>
    <w:rsid w:val="00DB4513"/>
    <w:rsid w:val="00DB6884"/>
    <w:rsid w:val="00DC0EDF"/>
    <w:rsid w:val="00DD1483"/>
    <w:rsid w:val="00DD514D"/>
    <w:rsid w:val="00DE026B"/>
    <w:rsid w:val="00DF4678"/>
    <w:rsid w:val="00DF4CF9"/>
    <w:rsid w:val="00E140CB"/>
    <w:rsid w:val="00E21F9A"/>
    <w:rsid w:val="00E310BF"/>
    <w:rsid w:val="00E63655"/>
    <w:rsid w:val="00E7132B"/>
    <w:rsid w:val="00E80CD9"/>
    <w:rsid w:val="00E811CB"/>
    <w:rsid w:val="00E816E5"/>
    <w:rsid w:val="00E82B33"/>
    <w:rsid w:val="00E851E9"/>
    <w:rsid w:val="00E901AA"/>
    <w:rsid w:val="00EB4016"/>
    <w:rsid w:val="00EC1155"/>
    <w:rsid w:val="00EC17EB"/>
    <w:rsid w:val="00EC2AF5"/>
    <w:rsid w:val="00EC3849"/>
    <w:rsid w:val="00EE76AD"/>
    <w:rsid w:val="00F03D17"/>
    <w:rsid w:val="00F04EEA"/>
    <w:rsid w:val="00F061A7"/>
    <w:rsid w:val="00F07363"/>
    <w:rsid w:val="00F173E8"/>
    <w:rsid w:val="00F234B4"/>
    <w:rsid w:val="00F24F3B"/>
    <w:rsid w:val="00F3132D"/>
    <w:rsid w:val="00F41F14"/>
    <w:rsid w:val="00F50D20"/>
    <w:rsid w:val="00F514C1"/>
    <w:rsid w:val="00F625F6"/>
    <w:rsid w:val="00F675BC"/>
    <w:rsid w:val="00F87217"/>
    <w:rsid w:val="00FA1643"/>
    <w:rsid w:val="00FA17A8"/>
    <w:rsid w:val="00FA33BF"/>
    <w:rsid w:val="00FA46ED"/>
    <w:rsid w:val="00FE1407"/>
    <w:rsid w:val="00FE716E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c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c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cter"/>
    <w:rsid w:val="00351405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c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c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c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cter"/>
    <w:rsid w:val="00351405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c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ACD65F-420D-4A39-9453-89E4139DE458}"/>
      </w:docPartPr>
      <w:docPartBody>
        <w:p w:rsidR="00E633F8" w:rsidRDefault="00F96985">
          <w:r w:rsidRPr="007C7FF5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2895ABA1A970482F8306299558BD61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931720-7932-431E-AD24-5470E0AC67C1}"/>
      </w:docPartPr>
      <w:docPartBody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>&lt;LIST&gt;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Ata nº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807FCF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Comprovativo de convocatória da reunião com a ata </w:t>
          </w:r>
          <w:r w:rsidRPr="00806D03">
            <w:rPr>
              <w:sz w:val="12"/>
            </w:rPr>
            <w:t>nº &lt;/LITERAL&gt;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nomeacao'&gt;_Nomeacao_Ata&lt;/VAR&gt;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regra500' type='equal' action='remove'&gt;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Ata </w:t>
          </w:r>
          <w:r w:rsidRPr="00806D03">
            <w:rPr>
              <w:sz w:val="12"/>
            </w:rPr>
            <w:t>nº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regra500'&gt;_Regra500_Ata&lt;/VAR&gt;</w:t>
          </w:r>
        </w:p>
        <w:p w:rsidR="00807FCF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 dependence='ata nomeacao' dependent='</w:t>
          </w:r>
          <w:r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regra500' type='equal' action='remove'&gt;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>Comprovativo de convocatória da reunião com a ata</w:t>
          </w:r>
          <w:r w:rsidRPr="00806D03">
            <w:rPr>
              <w:sz w:val="12"/>
            </w:rPr>
            <w:t xml:space="preserve"> nº &lt;/LITERAL&gt;</w:t>
          </w:r>
        </w:p>
        <w:p w:rsidR="00807FCF" w:rsidRPr="00806D03" w:rsidRDefault="00807FCF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>
            <w:rPr>
              <w:sz w:val="12"/>
            </w:rPr>
            <w:t>convocatoria</w:t>
          </w:r>
          <w:r w:rsidRPr="00806D03">
            <w:rPr>
              <w:sz w:val="12"/>
            </w:rPr>
            <w:t xml:space="preserve"> ata regra500'&gt;_Regra500_Ata&lt;/VAR&gt;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Registo(s) Predial(ais)&lt;/LITERAL&gt;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 2' type='equal' action='remove'&gt;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 2'&gt;_Regra500_Ata&lt;/VAR&gt;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– Fotocópia do cartão de contribuinte do Condomínio;&lt;/LITERAL&gt;</w:t>
          </w:r>
        </w:p>
        <w:p w:rsidR="00807FCF" w:rsidRPr="00806D03" w:rsidRDefault="00807FCF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B472A9" w:rsidRDefault="00807FCF" w:rsidP="00807FCF">
          <w:pPr>
            <w:pStyle w:val="2895ABA1A970482F8306299558BD61FB14"/>
          </w:pPr>
          <w:r w:rsidRPr="00806D03">
            <w:rPr>
              <w:sz w:val="12"/>
            </w:rPr>
            <w:t>&lt;/LIST&gt;</w:t>
          </w:r>
        </w:p>
      </w:docPartBody>
    </w:docPart>
    <w:docPart>
      <w:docPartPr>
        <w:name w:val="A80933925A154718B01FD0D2E8DFAB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04899-C6BA-46EB-84A7-6A5A502FFF5B}"/>
      </w:docPartPr>
      <w:docPartBody>
        <w:p w:rsidR="00AA41B3" w:rsidRDefault="00807FCF" w:rsidP="00807FCF">
          <w:pPr>
            <w:pStyle w:val="A80933925A154718B01FD0D2E8DFAB1813"/>
          </w:pPr>
          <w:r w:rsidRPr="00C67FC8">
            <w:rPr>
              <w:color w:val="FF0000"/>
              <w:lang w:val="pt-PT"/>
            </w:rPr>
            <w:t>___</w:t>
          </w:r>
        </w:p>
      </w:docPartBody>
    </w:docPart>
    <w:docPart>
      <w:docPartPr>
        <w:name w:val="68FD7D6A3C694E9EB542B28A52C4C1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FFD74A-DA10-4C84-9F7D-FB83CDA58BF1}"/>
      </w:docPartPr>
      <w:docPartBody>
        <w:p w:rsidR="00FD54E8" w:rsidRDefault="00807FCF" w:rsidP="00807FCF">
          <w:pPr>
            <w:pStyle w:val="68FD7D6A3C694E9EB542B28A52C4C1EA12"/>
          </w:pPr>
          <w:r w:rsidRPr="00BF0C36">
            <w:rPr>
              <w:sz w:val="16"/>
              <w:lang w:val="en-US"/>
            </w:rPr>
            <w:t>&lt;RECORD context='MinutaJP' ref='RECORD1' /&gt;</w:t>
          </w:r>
        </w:p>
      </w:docPartBody>
    </w:docPart>
    <w:docPart>
      <w:docPartPr>
        <w:name w:val="580B3CA5A6174952BE186793CE3AB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CEFF8B-97CA-4A68-AF4F-EFB7A094BC46}"/>
      </w:docPartPr>
      <w:docPartBody>
        <w:p w:rsidR="00A0104E" w:rsidRDefault="00306F0E" w:rsidP="00306F0E">
          <w:pPr>
            <w:pStyle w:val="580B3CA5A6174952BE186793CE3AB8EB"/>
          </w:pPr>
          <w:r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28F688A4DA0450C9D0DF8A97307D6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8F941B-0434-4BEC-8820-081323CFF74A}"/>
      </w:docPartPr>
      <w:docPartBody>
        <w:p w:rsidR="00A148BC" w:rsidRDefault="00074649" w:rsidP="00074649">
          <w:pPr>
            <w:pStyle w:val="328F688A4DA0450C9D0DF8A97307D62A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7000D679B5514B22BEA03248FC9AF3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9A5D61-C03B-482D-A633-F92F512363DB}"/>
      </w:docPartPr>
      <w:docPartBody>
        <w:p w:rsidR="00DF7CBF" w:rsidRDefault="00AB6AFE" w:rsidP="00AB6AFE">
          <w:pPr>
            <w:pStyle w:val="7000D679B5514B22BEA03248FC9AF3FE"/>
          </w:pPr>
          <w:r>
            <w:t>___</w:t>
          </w:r>
        </w:p>
      </w:docPartBody>
    </w:docPart>
    <w:docPart>
      <w:docPartPr>
        <w:name w:val="6EF36DF87EA04E8199ADCF7F72B328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70D3BC-5EF8-46D6-BDDF-654FA861769C}"/>
      </w:docPartPr>
      <w:docPartBody>
        <w:p w:rsidR="00736C0D" w:rsidRDefault="00CB7ADD" w:rsidP="00CB7ADD">
          <w:pPr>
            <w:pStyle w:val="6EF36DF87EA04E8199ADCF7F72B3280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A58"/>
    <w:rsid w:val="00074649"/>
    <w:rsid w:val="001127D3"/>
    <w:rsid w:val="00167DF7"/>
    <w:rsid w:val="00183B03"/>
    <w:rsid w:val="001914C9"/>
    <w:rsid w:val="001931D7"/>
    <w:rsid w:val="001F7140"/>
    <w:rsid w:val="00250F9E"/>
    <w:rsid w:val="00295409"/>
    <w:rsid w:val="002E5E50"/>
    <w:rsid w:val="00306F0E"/>
    <w:rsid w:val="003B2A84"/>
    <w:rsid w:val="003F316C"/>
    <w:rsid w:val="0042255C"/>
    <w:rsid w:val="004401A8"/>
    <w:rsid w:val="004517B8"/>
    <w:rsid w:val="004663E0"/>
    <w:rsid w:val="004710C9"/>
    <w:rsid w:val="00480186"/>
    <w:rsid w:val="004D0C63"/>
    <w:rsid w:val="005A0081"/>
    <w:rsid w:val="005A6AED"/>
    <w:rsid w:val="005D112B"/>
    <w:rsid w:val="00627FBB"/>
    <w:rsid w:val="0065641C"/>
    <w:rsid w:val="006B050D"/>
    <w:rsid w:val="006F0238"/>
    <w:rsid w:val="00736C0D"/>
    <w:rsid w:val="00740C99"/>
    <w:rsid w:val="00773FD9"/>
    <w:rsid w:val="007A65ED"/>
    <w:rsid w:val="00807FCF"/>
    <w:rsid w:val="00822DB5"/>
    <w:rsid w:val="008A4A58"/>
    <w:rsid w:val="008F358A"/>
    <w:rsid w:val="009430F9"/>
    <w:rsid w:val="00974728"/>
    <w:rsid w:val="009A2392"/>
    <w:rsid w:val="009B0B59"/>
    <w:rsid w:val="00A0104E"/>
    <w:rsid w:val="00A148BC"/>
    <w:rsid w:val="00A56935"/>
    <w:rsid w:val="00AA41B3"/>
    <w:rsid w:val="00AB6AFE"/>
    <w:rsid w:val="00AC34B7"/>
    <w:rsid w:val="00AE2EFD"/>
    <w:rsid w:val="00AF074F"/>
    <w:rsid w:val="00B13FBE"/>
    <w:rsid w:val="00B44B6D"/>
    <w:rsid w:val="00B472A9"/>
    <w:rsid w:val="00B64B80"/>
    <w:rsid w:val="00B959F9"/>
    <w:rsid w:val="00BB1D16"/>
    <w:rsid w:val="00BC3976"/>
    <w:rsid w:val="00BC5B90"/>
    <w:rsid w:val="00C21E80"/>
    <w:rsid w:val="00C2782D"/>
    <w:rsid w:val="00C327BC"/>
    <w:rsid w:val="00C6090A"/>
    <w:rsid w:val="00C90747"/>
    <w:rsid w:val="00CB7ADD"/>
    <w:rsid w:val="00D103BB"/>
    <w:rsid w:val="00D159E3"/>
    <w:rsid w:val="00D90364"/>
    <w:rsid w:val="00DD4B6B"/>
    <w:rsid w:val="00DF7CBF"/>
    <w:rsid w:val="00E27EA9"/>
    <w:rsid w:val="00E47804"/>
    <w:rsid w:val="00E633F8"/>
    <w:rsid w:val="00E8666F"/>
    <w:rsid w:val="00EF0BFA"/>
    <w:rsid w:val="00F02E46"/>
    <w:rsid w:val="00F30F05"/>
    <w:rsid w:val="00F72CD6"/>
    <w:rsid w:val="00F96985"/>
    <w:rsid w:val="00FC46EA"/>
    <w:rsid w:val="00FD54E8"/>
    <w:rsid w:val="00FE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CB7ADD"/>
  </w:style>
  <w:style w:type="paragraph" w:customStyle="1" w:styleId="8E6A0F26DD8C4A2294CEFEEE964ACDCD">
    <w:name w:val="8E6A0F26DD8C4A2294CEFEEE964ACDCD"/>
  </w:style>
  <w:style w:type="paragraph" w:customStyle="1" w:styleId="4CE86DD7389F4FB3A58734EB4CF8578A">
    <w:name w:val="4CE86DD7389F4FB3A58734EB4CF8578A"/>
    <w:rsid w:val="00C609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4C2E38FF6C437FA205FA892BACA12C">
    <w:name w:val="4C4C2E38FF6C437FA205FA892BACA12C"/>
    <w:rsid w:val="00FE5021"/>
  </w:style>
  <w:style w:type="paragraph" w:customStyle="1" w:styleId="30E53AFB83D640E7963DE91EB560AA23">
    <w:name w:val="30E53AFB83D640E7963DE91EB560AA23"/>
    <w:rsid w:val="0042255C"/>
  </w:style>
  <w:style w:type="paragraph" w:styleId="Corpodetexto">
    <w:name w:val="Body Text"/>
    <w:basedOn w:val="Normal"/>
    <w:link w:val="CorpodetextoCarcter"/>
    <w:rsid w:val="00807F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4710C9"/>
    <w:rPr>
      <w:rFonts w:ascii="Times New Roman" w:eastAsia="Times New Roman" w:hAnsi="Times New Roman" w:cs="Times New Roman"/>
      <w:sz w:val="24"/>
      <w:szCs w:val="24"/>
    </w:rPr>
  </w:style>
  <w:style w:type="paragraph" w:customStyle="1" w:styleId="2895ABA1A970482F8306299558BD61FB">
    <w:name w:val="2895ABA1A970482F8306299558BD61FB"/>
    <w:rsid w:val="00B472A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cter"/>
    <w:rsid w:val="009A239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9A2392"/>
    <w:rPr>
      <w:rFonts w:ascii="Tahoma" w:eastAsia="Times New Roman" w:hAnsi="Tahoma" w:cs="Tahoma"/>
      <w:sz w:val="16"/>
      <w:szCs w:val="16"/>
    </w:rPr>
  </w:style>
  <w:style w:type="paragraph" w:customStyle="1" w:styleId="2895ABA1A970482F8306299558BD61FB1">
    <w:name w:val="2895ABA1A970482F8306299558BD61FB1"/>
    <w:rsid w:val="009A239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1359E8EA29B44C4AB0D4C50CD977AE2">
    <w:name w:val="E1359E8EA29B44C4AB0D4C50CD977AE2"/>
    <w:rsid w:val="009A2392"/>
  </w:style>
  <w:style w:type="paragraph" w:customStyle="1" w:styleId="A80933925A154718B01FD0D2E8DFAB18">
    <w:name w:val="A80933925A154718B01FD0D2E8DFAB18"/>
    <w:rsid w:val="009A2392"/>
  </w:style>
  <w:style w:type="paragraph" w:customStyle="1" w:styleId="63BA74E94A0F4145A22424BB308F383F">
    <w:name w:val="63BA74E94A0F4145A22424BB308F383F"/>
    <w:rsid w:val="009A2392"/>
  </w:style>
  <w:style w:type="paragraph" w:customStyle="1" w:styleId="68FD7D6A3C694E9EB542B28A52C4C1EA">
    <w:name w:val="68FD7D6A3C694E9EB542B28A52C4C1EA"/>
    <w:rsid w:val="00AA41B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">
    <w:name w:val="A80933925A154718B01FD0D2E8DFAB181"/>
    <w:rsid w:val="00AA41B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Cabealho">
    <w:name w:val="header"/>
    <w:basedOn w:val="Normal"/>
    <w:link w:val="CabealhoCarcter"/>
    <w:uiPriority w:val="99"/>
    <w:rsid w:val="00AA41B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AA41B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2">
    <w:name w:val="2895ABA1A970482F8306299558BD61FB2"/>
    <w:rsid w:val="00AA41B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">
    <w:name w:val="68FD7D6A3C694E9EB542B28A52C4C1EA1"/>
    <w:rsid w:val="00FD54E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2">
    <w:name w:val="A80933925A154718B01FD0D2E8DFAB182"/>
    <w:rsid w:val="00FD54E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3">
    <w:name w:val="2895ABA1A970482F8306299558BD61FB3"/>
    <w:rsid w:val="00FD54E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2">
    <w:name w:val="68FD7D6A3C694E9EB542B28A52C4C1EA2"/>
    <w:rsid w:val="00306F0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3">
    <w:name w:val="A80933925A154718B01FD0D2E8DFAB183"/>
    <w:rsid w:val="00306F0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4">
    <w:name w:val="2895ABA1A970482F8306299558BD61FB4"/>
    <w:rsid w:val="00306F0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80B3CA5A6174952BE186793CE3AB8EB">
    <w:name w:val="580B3CA5A6174952BE186793CE3AB8EB"/>
    <w:rsid w:val="00306F0E"/>
  </w:style>
  <w:style w:type="paragraph" w:customStyle="1" w:styleId="68FD7D6A3C694E9EB542B28A52C4C1EA3">
    <w:name w:val="68FD7D6A3C694E9EB542B28A52C4C1EA3"/>
    <w:rsid w:val="00A0104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4">
    <w:name w:val="A80933925A154718B01FD0D2E8DFAB184"/>
    <w:rsid w:val="00A0104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5">
    <w:name w:val="2895ABA1A970482F8306299558BD61FB5"/>
    <w:rsid w:val="00A0104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7907AEEB7DD4BC0BD004B2308B28929">
    <w:name w:val="37907AEEB7DD4BC0BD004B2308B28929"/>
    <w:rsid w:val="00FC46EA"/>
  </w:style>
  <w:style w:type="paragraph" w:customStyle="1" w:styleId="68FD7D6A3C694E9EB542B28A52C4C1EA4">
    <w:name w:val="68FD7D6A3C694E9EB542B28A52C4C1EA4"/>
    <w:rsid w:val="00C21E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5">
    <w:name w:val="A80933925A154718B01FD0D2E8DFAB185"/>
    <w:rsid w:val="00C21E8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6">
    <w:name w:val="2895ABA1A970482F8306299558BD61FB6"/>
    <w:rsid w:val="00C21E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5">
    <w:name w:val="68FD7D6A3C694E9EB542B28A52C4C1EA5"/>
    <w:rsid w:val="0007464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6">
    <w:name w:val="A80933925A154718B01FD0D2E8DFAB186"/>
    <w:rsid w:val="0007464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7">
    <w:name w:val="2895ABA1A970482F8306299558BD61FB7"/>
    <w:rsid w:val="0007464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F688A4DA0450C9D0DF8A97307D62A">
    <w:name w:val="328F688A4DA0450C9D0DF8A97307D62A"/>
    <w:rsid w:val="00074649"/>
  </w:style>
  <w:style w:type="paragraph" w:customStyle="1" w:styleId="68FD7D6A3C694E9EB542B28A52C4C1EA6">
    <w:name w:val="68FD7D6A3C694E9EB542B28A52C4C1EA6"/>
    <w:rsid w:val="00A148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7">
    <w:name w:val="A80933925A154718B01FD0D2E8DFAB187"/>
    <w:rsid w:val="00A148B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8">
    <w:name w:val="2895ABA1A970482F8306299558BD61FB8"/>
    <w:rsid w:val="00A148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7">
    <w:name w:val="68FD7D6A3C694E9EB542B28A52C4C1EA7"/>
    <w:rsid w:val="00740C9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8">
    <w:name w:val="A80933925A154718B01FD0D2E8DFAB188"/>
    <w:rsid w:val="00740C9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9">
    <w:name w:val="2895ABA1A970482F8306299558BD61FB9"/>
    <w:rsid w:val="00740C9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8">
    <w:name w:val="68FD7D6A3C694E9EB542B28A52C4C1EA8"/>
    <w:rsid w:val="00AB6A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9">
    <w:name w:val="A80933925A154718B01FD0D2E8DFAB189"/>
    <w:rsid w:val="00AB6AF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0">
    <w:name w:val="2895ABA1A970482F8306299558BD61FB10"/>
    <w:rsid w:val="00AB6A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000D679B5514B22BEA03248FC9AF3FE">
    <w:name w:val="7000D679B5514B22BEA03248FC9AF3FE"/>
    <w:rsid w:val="00AB6AFE"/>
  </w:style>
  <w:style w:type="paragraph" w:customStyle="1" w:styleId="68FD7D6A3C694E9EB542B28A52C4C1EA9">
    <w:name w:val="68FD7D6A3C694E9EB542B28A52C4C1EA9"/>
    <w:rsid w:val="00DF7CB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0">
    <w:name w:val="A80933925A154718B01FD0D2E8DFAB1810"/>
    <w:rsid w:val="00DF7CB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1">
    <w:name w:val="2895ABA1A970482F8306299558BD61FB11"/>
    <w:rsid w:val="00DF7CB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0">
    <w:name w:val="68FD7D6A3C694E9EB542B28A52C4C1EA10"/>
    <w:rsid w:val="00CB7AD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1">
    <w:name w:val="A80933925A154718B01FD0D2E8DFAB1811"/>
    <w:rsid w:val="00CB7AD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2">
    <w:name w:val="2895ABA1A970482F8306299558BD61FB12"/>
    <w:rsid w:val="00CB7AD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EF36DF87EA04E8199ADCF7F72B32806">
    <w:name w:val="6EF36DF87EA04E8199ADCF7F72B32806"/>
    <w:rsid w:val="00CB7ADD"/>
  </w:style>
  <w:style w:type="paragraph" w:customStyle="1" w:styleId="68FD7D6A3C694E9EB542B28A52C4C1EA11">
    <w:name w:val="68FD7D6A3C694E9EB542B28A52C4C1EA11"/>
    <w:rsid w:val="00736C0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2">
    <w:name w:val="A80933925A154718B01FD0D2E8DFAB1812"/>
    <w:rsid w:val="00736C0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3">
    <w:name w:val="2895ABA1A970482F8306299558BD61FB13"/>
    <w:rsid w:val="00736C0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2">
    <w:name w:val="68FD7D6A3C694E9EB542B28A52C4C1EA12"/>
    <w:rsid w:val="00807F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3">
    <w:name w:val="A80933925A154718B01FD0D2E8DFAB1813"/>
    <w:rsid w:val="00807FC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4">
    <w:name w:val="2895ABA1A970482F8306299558BD61FB14"/>
    <w:rsid w:val="00807F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CB7ADD"/>
  </w:style>
  <w:style w:type="paragraph" w:customStyle="1" w:styleId="8E6A0F26DD8C4A2294CEFEEE964ACDCD">
    <w:name w:val="8E6A0F26DD8C4A2294CEFEEE964ACDCD"/>
  </w:style>
  <w:style w:type="paragraph" w:customStyle="1" w:styleId="4CE86DD7389F4FB3A58734EB4CF8578A">
    <w:name w:val="4CE86DD7389F4FB3A58734EB4CF8578A"/>
    <w:rsid w:val="00C609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4C2E38FF6C437FA205FA892BACA12C">
    <w:name w:val="4C4C2E38FF6C437FA205FA892BACA12C"/>
    <w:rsid w:val="00FE5021"/>
  </w:style>
  <w:style w:type="paragraph" w:customStyle="1" w:styleId="30E53AFB83D640E7963DE91EB560AA23">
    <w:name w:val="30E53AFB83D640E7963DE91EB560AA23"/>
    <w:rsid w:val="0042255C"/>
  </w:style>
  <w:style w:type="paragraph" w:styleId="Corpodetexto">
    <w:name w:val="Body Text"/>
    <w:basedOn w:val="Normal"/>
    <w:link w:val="CorpodetextoCarcter"/>
    <w:rsid w:val="00807F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4710C9"/>
    <w:rPr>
      <w:rFonts w:ascii="Times New Roman" w:eastAsia="Times New Roman" w:hAnsi="Times New Roman" w:cs="Times New Roman"/>
      <w:sz w:val="24"/>
      <w:szCs w:val="24"/>
    </w:rPr>
  </w:style>
  <w:style w:type="paragraph" w:customStyle="1" w:styleId="2895ABA1A970482F8306299558BD61FB">
    <w:name w:val="2895ABA1A970482F8306299558BD61FB"/>
    <w:rsid w:val="00B472A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cter"/>
    <w:rsid w:val="009A239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9A2392"/>
    <w:rPr>
      <w:rFonts w:ascii="Tahoma" w:eastAsia="Times New Roman" w:hAnsi="Tahoma" w:cs="Tahoma"/>
      <w:sz w:val="16"/>
      <w:szCs w:val="16"/>
    </w:rPr>
  </w:style>
  <w:style w:type="paragraph" w:customStyle="1" w:styleId="2895ABA1A970482F8306299558BD61FB1">
    <w:name w:val="2895ABA1A970482F8306299558BD61FB1"/>
    <w:rsid w:val="009A239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1359E8EA29B44C4AB0D4C50CD977AE2">
    <w:name w:val="E1359E8EA29B44C4AB0D4C50CD977AE2"/>
    <w:rsid w:val="009A2392"/>
  </w:style>
  <w:style w:type="paragraph" w:customStyle="1" w:styleId="A80933925A154718B01FD0D2E8DFAB18">
    <w:name w:val="A80933925A154718B01FD0D2E8DFAB18"/>
    <w:rsid w:val="009A2392"/>
  </w:style>
  <w:style w:type="paragraph" w:customStyle="1" w:styleId="63BA74E94A0F4145A22424BB308F383F">
    <w:name w:val="63BA74E94A0F4145A22424BB308F383F"/>
    <w:rsid w:val="009A2392"/>
  </w:style>
  <w:style w:type="paragraph" w:customStyle="1" w:styleId="68FD7D6A3C694E9EB542B28A52C4C1EA">
    <w:name w:val="68FD7D6A3C694E9EB542B28A52C4C1EA"/>
    <w:rsid w:val="00AA41B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">
    <w:name w:val="A80933925A154718B01FD0D2E8DFAB181"/>
    <w:rsid w:val="00AA41B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Cabealho">
    <w:name w:val="header"/>
    <w:basedOn w:val="Normal"/>
    <w:link w:val="CabealhoCarcter"/>
    <w:uiPriority w:val="99"/>
    <w:rsid w:val="00AA41B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AA41B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2">
    <w:name w:val="2895ABA1A970482F8306299558BD61FB2"/>
    <w:rsid w:val="00AA41B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">
    <w:name w:val="68FD7D6A3C694E9EB542B28A52C4C1EA1"/>
    <w:rsid w:val="00FD54E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2">
    <w:name w:val="A80933925A154718B01FD0D2E8DFAB182"/>
    <w:rsid w:val="00FD54E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3">
    <w:name w:val="2895ABA1A970482F8306299558BD61FB3"/>
    <w:rsid w:val="00FD54E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2">
    <w:name w:val="68FD7D6A3C694E9EB542B28A52C4C1EA2"/>
    <w:rsid w:val="00306F0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3">
    <w:name w:val="A80933925A154718B01FD0D2E8DFAB183"/>
    <w:rsid w:val="00306F0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4">
    <w:name w:val="2895ABA1A970482F8306299558BD61FB4"/>
    <w:rsid w:val="00306F0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80B3CA5A6174952BE186793CE3AB8EB">
    <w:name w:val="580B3CA5A6174952BE186793CE3AB8EB"/>
    <w:rsid w:val="00306F0E"/>
  </w:style>
  <w:style w:type="paragraph" w:customStyle="1" w:styleId="68FD7D6A3C694E9EB542B28A52C4C1EA3">
    <w:name w:val="68FD7D6A3C694E9EB542B28A52C4C1EA3"/>
    <w:rsid w:val="00A0104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4">
    <w:name w:val="A80933925A154718B01FD0D2E8DFAB184"/>
    <w:rsid w:val="00A0104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5">
    <w:name w:val="2895ABA1A970482F8306299558BD61FB5"/>
    <w:rsid w:val="00A0104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7907AEEB7DD4BC0BD004B2308B28929">
    <w:name w:val="37907AEEB7DD4BC0BD004B2308B28929"/>
    <w:rsid w:val="00FC46EA"/>
  </w:style>
  <w:style w:type="paragraph" w:customStyle="1" w:styleId="68FD7D6A3C694E9EB542B28A52C4C1EA4">
    <w:name w:val="68FD7D6A3C694E9EB542B28A52C4C1EA4"/>
    <w:rsid w:val="00C21E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5">
    <w:name w:val="A80933925A154718B01FD0D2E8DFAB185"/>
    <w:rsid w:val="00C21E8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6">
    <w:name w:val="2895ABA1A970482F8306299558BD61FB6"/>
    <w:rsid w:val="00C21E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5">
    <w:name w:val="68FD7D6A3C694E9EB542B28A52C4C1EA5"/>
    <w:rsid w:val="0007464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6">
    <w:name w:val="A80933925A154718B01FD0D2E8DFAB186"/>
    <w:rsid w:val="0007464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7">
    <w:name w:val="2895ABA1A970482F8306299558BD61FB7"/>
    <w:rsid w:val="0007464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F688A4DA0450C9D0DF8A97307D62A">
    <w:name w:val="328F688A4DA0450C9D0DF8A97307D62A"/>
    <w:rsid w:val="00074649"/>
  </w:style>
  <w:style w:type="paragraph" w:customStyle="1" w:styleId="68FD7D6A3C694E9EB542B28A52C4C1EA6">
    <w:name w:val="68FD7D6A3C694E9EB542B28A52C4C1EA6"/>
    <w:rsid w:val="00A148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7">
    <w:name w:val="A80933925A154718B01FD0D2E8DFAB187"/>
    <w:rsid w:val="00A148B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8">
    <w:name w:val="2895ABA1A970482F8306299558BD61FB8"/>
    <w:rsid w:val="00A148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7">
    <w:name w:val="68FD7D6A3C694E9EB542B28A52C4C1EA7"/>
    <w:rsid w:val="00740C9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8">
    <w:name w:val="A80933925A154718B01FD0D2E8DFAB188"/>
    <w:rsid w:val="00740C9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9">
    <w:name w:val="2895ABA1A970482F8306299558BD61FB9"/>
    <w:rsid w:val="00740C9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8">
    <w:name w:val="68FD7D6A3C694E9EB542B28A52C4C1EA8"/>
    <w:rsid w:val="00AB6A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9">
    <w:name w:val="A80933925A154718B01FD0D2E8DFAB189"/>
    <w:rsid w:val="00AB6AF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0">
    <w:name w:val="2895ABA1A970482F8306299558BD61FB10"/>
    <w:rsid w:val="00AB6A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000D679B5514B22BEA03248FC9AF3FE">
    <w:name w:val="7000D679B5514B22BEA03248FC9AF3FE"/>
    <w:rsid w:val="00AB6AFE"/>
  </w:style>
  <w:style w:type="paragraph" w:customStyle="1" w:styleId="68FD7D6A3C694E9EB542B28A52C4C1EA9">
    <w:name w:val="68FD7D6A3C694E9EB542B28A52C4C1EA9"/>
    <w:rsid w:val="00DF7CB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0">
    <w:name w:val="A80933925A154718B01FD0D2E8DFAB1810"/>
    <w:rsid w:val="00DF7CB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1">
    <w:name w:val="2895ABA1A970482F8306299558BD61FB11"/>
    <w:rsid w:val="00DF7CB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0">
    <w:name w:val="68FD7D6A3C694E9EB542B28A52C4C1EA10"/>
    <w:rsid w:val="00CB7AD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1">
    <w:name w:val="A80933925A154718B01FD0D2E8DFAB1811"/>
    <w:rsid w:val="00CB7AD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2">
    <w:name w:val="2895ABA1A970482F8306299558BD61FB12"/>
    <w:rsid w:val="00CB7AD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EF36DF87EA04E8199ADCF7F72B32806">
    <w:name w:val="6EF36DF87EA04E8199ADCF7F72B32806"/>
    <w:rsid w:val="00CB7ADD"/>
  </w:style>
  <w:style w:type="paragraph" w:customStyle="1" w:styleId="68FD7D6A3C694E9EB542B28A52C4C1EA11">
    <w:name w:val="68FD7D6A3C694E9EB542B28A52C4C1EA11"/>
    <w:rsid w:val="00736C0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2">
    <w:name w:val="A80933925A154718B01FD0D2E8DFAB1812"/>
    <w:rsid w:val="00736C0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3">
    <w:name w:val="2895ABA1A970482F8306299558BD61FB13"/>
    <w:rsid w:val="00736C0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2">
    <w:name w:val="68FD7D6A3C694E9EB542B28A52C4C1EA12"/>
    <w:rsid w:val="00807F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3">
    <w:name w:val="A80933925A154718B01FD0D2E8DFAB1813"/>
    <w:rsid w:val="00807FCF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4">
    <w:name w:val="2895ABA1A970482F8306299558BD61FB14"/>
    <w:rsid w:val="00807F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ACFFB-1C57-461B-9F1E-DE42CA52A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674</TotalTime>
  <Pages>4</Pages>
  <Words>752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4805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86</cp:revision>
  <cp:lastPrinted>2011-06-27T16:06:00Z</cp:lastPrinted>
  <dcterms:created xsi:type="dcterms:W3CDTF">2016-05-06T21:04:00Z</dcterms:created>
  <dcterms:modified xsi:type="dcterms:W3CDTF">2018-10-24T21:54:00Z</dcterms:modified>
</cp:coreProperties>
</file>